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FAA" w:rsidRDefault="00D93FAA" w:rsidP="008015F0">
      <w:pPr>
        <w:spacing w:line="240" w:lineRule="auto"/>
        <w:jc w:val="center"/>
        <w:rPr>
          <w:rFonts w:ascii="Times New Roman" w:hAnsi="Times New Roman"/>
          <w:b/>
          <w:sz w:val="32"/>
          <w:szCs w:val="32"/>
        </w:rPr>
      </w:pPr>
    </w:p>
    <w:p w:rsidR="00D93FAA" w:rsidRPr="00C83115" w:rsidRDefault="00D93FAA" w:rsidP="008015F0">
      <w:pPr>
        <w:spacing w:line="240" w:lineRule="auto"/>
        <w:jc w:val="center"/>
        <w:rPr>
          <w:rFonts w:ascii="Times New Roman" w:hAnsi="Times New Roman"/>
          <w:b/>
          <w:sz w:val="32"/>
          <w:szCs w:val="32"/>
        </w:rPr>
      </w:pPr>
      <w:r w:rsidRPr="00C83115">
        <w:rPr>
          <w:rFonts w:ascii="Times New Roman" w:hAnsi="Times New Roman"/>
          <w:b/>
          <w:sz w:val="32"/>
          <w:szCs w:val="32"/>
        </w:rPr>
        <w:t>Ребенок в двуязычной семье</w:t>
      </w:r>
    </w:p>
    <w:p w:rsidR="00D93FAA" w:rsidRPr="00ED27AA" w:rsidRDefault="00D93FAA" w:rsidP="008015F0">
      <w:pPr>
        <w:spacing w:after="0" w:line="240" w:lineRule="auto"/>
        <w:jc w:val="both"/>
        <w:rPr>
          <w:rFonts w:ascii="Times New Roman" w:hAnsi="Times New Roman"/>
          <w:sz w:val="28"/>
          <w:szCs w:val="28"/>
        </w:rPr>
      </w:pPr>
      <w:r w:rsidRPr="00ED27AA">
        <w:rPr>
          <w:rFonts w:ascii="Times New Roman" w:hAnsi="Times New Roman"/>
          <w:sz w:val="28"/>
          <w:szCs w:val="28"/>
        </w:rPr>
        <w:t xml:space="preserve">    Часто двуязычие в семье становится злосчастным камнем преткновения. Вспомним времена Советского Союза. Тогда в стране были распространены смешанные браки. СССР славился, как многонациональная страна. Но главным языком общения был русский. На нем же в основном и разговаривали во всех семьях. Многие дети просто не знали языков своих родителей, либо знали,   но очень плохо. Многоязычия как такого явления в стране не было.</w:t>
      </w:r>
    </w:p>
    <w:p w:rsidR="00D93FAA" w:rsidRPr="00ED27AA" w:rsidRDefault="00D93FAA" w:rsidP="00C83115">
      <w:pPr>
        <w:spacing w:after="0" w:line="240" w:lineRule="auto"/>
        <w:jc w:val="both"/>
        <w:rPr>
          <w:rFonts w:ascii="Times New Roman" w:hAnsi="Times New Roman"/>
          <w:sz w:val="28"/>
          <w:szCs w:val="28"/>
        </w:rPr>
      </w:pPr>
      <w:r w:rsidRPr="00ED27AA">
        <w:rPr>
          <w:rFonts w:ascii="Times New Roman" w:hAnsi="Times New Roman"/>
          <w:sz w:val="28"/>
          <w:szCs w:val="28"/>
        </w:rPr>
        <w:t xml:space="preserve"> Сегодня ситуация изменилась. Мы стали больше общаться с представителями дальнего зарубежья. Кроме того, наши соседи по союзу начали бережно относиться к своим национальным языкам. Все эти тенденции на себе ощущает в основном новое поколение. Дети сегодня живут в атмосфере двух или даже больше языков, а часто и культур одновременно. Билингвизм или двуязычие – это понятие включает в себя частое употребление одним человеком в жизни сразу двух языков.</w:t>
      </w:r>
    </w:p>
    <w:p w:rsidR="00D93FAA" w:rsidRPr="00ED27AA" w:rsidRDefault="00D93FAA" w:rsidP="00C83115">
      <w:pPr>
        <w:spacing w:after="0" w:line="240" w:lineRule="auto"/>
        <w:jc w:val="both"/>
        <w:rPr>
          <w:rFonts w:ascii="Times New Roman" w:hAnsi="Times New Roman"/>
          <w:b/>
          <w:i/>
          <w:sz w:val="28"/>
          <w:szCs w:val="28"/>
        </w:rPr>
      </w:pPr>
      <w:r w:rsidRPr="00ED27AA">
        <w:rPr>
          <w:rFonts w:ascii="Times New Roman" w:hAnsi="Times New Roman"/>
          <w:b/>
          <w:i/>
          <w:sz w:val="28"/>
          <w:szCs w:val="28"/>
        </w:rPr>
        <w:t>Особенности влияния языков друга на друга</w:t>
      </w:r>
    </w:p>
    <w:p w:rsidR="00D93FAA" w:rsidRPr="00ED27AA"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ED27AA">
        <w:rPr>
          <w:rFonts w:ascii="Times New Roman" w:hAnsi="Times New Roman"/>
          <w:sz w:val="28"/>
          <w:szCs w:val="28"/>
        </w:rPr>
        <w:t>Все эти языки могут быть развиты не в одинаковой степени. Один может доминировать, быть развит ус</w:t>
      </w:r>
      <w:r>
        <w:rPr>
          <w:rFonts w:ascii="Times New Roman" w:hAnsi="Times New Roman"/>
          <w:sz w:val="28"/>
          <w:szCs w:val="28"/>
        </w:rPr>
        <w:t>т</w:t>
      </w:r>
      <w:r w:rsidRPr="00ED27AA">
        <w:rPr>
          <w:rFonts w:ascii="Times New Roman" w:hAnsi="Times New Roman"/>
          <w:sz w:val="28"/>
          <w:szCs w:val="28"/>
        </w:rPr>
        <w:t xml:space="preserve">но, второй – письменно. Если языки заранее строго поделены по сферам применения, например, если каждый из родителей живет по принципу </w:t>
      </w:r>
      <w:r w:rsidRPr="00ED27AA">
        <w:rPr>
          <w:rFonts w:ascii="Times New Roman" w:hAnsi="Times New Roman"/>
          <w:b/>
          <w:sz w:val="28"/>
          <w:szCs w:val="28"/>
          <w:u w:val="single"/>
        </w:rPr>
        <w:t>"одно лицо - один язык" и разговаривают только на своем языке,</w:t>
      </w:r>
      <w:r w:rsidRPr="00ED27AA">
        <w:rPr>
          <w:rFonts w:ascii="Times New Roman" w:hAnsi="Times New Roman"/>
          <w:sz w:val="28"/>
          <w:szCs w:val="28"/>
        </w:rPr>
        <w:t xml:space="preserve">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 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rsidR="00D93FAA" w:rsidRPr="00ED27AA" w:rsidRDefault="00D93FAA" w:rsidP="00C83115">
      <w:pPr>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Pr="00ED27AA">
        <w:rPr>
          <w:rFonts w:ascii="Times New Roman" w:hAnsi="Times New Roman"/>
          <w:b/>
          <w:i/>
          <w:sz w:val="28"/>
          <w:szCs w:val="28"/>
        </w:rPr>
        <w:t>Скажи и покажи!</w:t>
      </w:r>
    </w:p>
    <w:p w:rsidR="00D93FAA" w:rsidRPr="00ED27AA"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ED27AA">
        <w:rPr>
          <w:rFonts w:ascii="Times New Roman" w:hAnsi="Times New Roman"/>
          <w:sz w:val="28"/>
          <w:szCs w:val="28"/>
        </w:rPr>
        <w:t>Родителям стоит помнить, что если малыш выбирает из каждого языка только легкие слова – это неправильно. 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w:t>
      </w:r>
    </w:p>
    <w:p w:rsidR="00D93FAA" w:rsidRPr="00ED27AA" w:rsidRDefault="00D93FAA" w:rsidP="00C83115">
      <w:pPr>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Pr="00ED27AA">
        <w:rPr>
          <w:rFonts w:ascii="Times New Roman" w:hAnsi="Times New Roman"/>
          <w:b/>
          <w:i/>
          <w:sz w:val="28"/>
          <w:szCs w:val="28"/>
        </w:rPr>
        <w:t>Вместе или отдельно?</w:t>
      </w:r>
    </w:p>
    <w:p w:rsidR="00D93FAA" w:rsidRPr="00ED27AA"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ED27AA">
        <w:rPr>
          <w:rFonts w:ascii="Times New Roman" w:hAnsi="Times New Roman"/>
          <w:sz w:val="28"/>
          <w:szCs w:val="28"/>
        </w:rPr>
        <w:t>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 Иногда ребенок только запоминает несколько названий вещей, а вот сформулировать целую фразу ему уже трудно. 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w:t>
      </w:r>
    </w:p>
    <w:p w:rsidR="00D93FAA" w:rsidRDefault="00D93FAA" w:rsidP="008015F0">
      <w:pPr>
        <w:spacing w:line="240" w:lineRule="auto"/>
        <w:jc w:val="both"/>
        <w:rPr>
          <w:rFonts w:ascii="Times New Roman" w:hAnsi="Times New Roman"/>
          <w:b/>
          <w:i/>
          <w:sz w:val="28"/>
          <w:szCs w:val="28"/>
        </w:rPr>
      </w:pPr>
      <w:r>
        <w:rPr>
          <w:rFonts w:ascii="Times New Roman" w:hAnsi="Times New Roman"/>
          <w:b/>
          <w:i/>
          <w:sz w:val="28"/>
          <w:szCs w:val="28"/>
        </w:rPr>
        <w:t xml:space="preserve">  </w:t>
      </w:r>
    </w:p>
    <w:p w:rsidR="00D93FAA" w:rsidRPr="00ED27AA" w:rsidRDefault="00D93FAA" w:rsidP="008015F0">
      <w:pPr>
        <w:spacing w:line="240" w:lineRule="auto"/>
        <w:jc w:val="both"/>
        <w:rPr>
          <w:rFonts w:ascii="Times New Roman" w:hAnsi="Times New Roman"/>
          <w:b/>
          <w:i/>
          <w:sz w:val="28"/>
          <w:szCs w:val="28"/>
        </w:rPr>
      </w:pPr>
      <w:r>
        <w:rPr>
          <w:rFonts w:ascii="Times New Roman" w:hAnsi="Times New Roman"/>
          <w:b/>
          <w:i/>
          <w:sz w:val="28"/>
          <w:szCs w:val="28"/>
        </w:rPr>
        <w:t xml:space="preserve"> </w:t>
      </w:r>
      <w:r w:rsidRPr="00ED27AA">
        <w:rPr>
          <w:rFonts w:ascii="Times New Roman" w:hAnsi="Times New Roman"/>
          <w:b/>
          <w:i/>
          <w:sz w:val="28"/>
          <w:szCs w:val="28"/>
        </w:rPr>
        <w:t>Как помочь малышу освоить языки?</w:t>
      </w:r>
    </w:p>
    <w:p w:rsidR="00D93FAA" w:rsidRPr="00ED27AA" w:rsidRDefault="00D93FAA" w:rsidP="008015F0">
      <w:pPr>
        <w:spacing w:line="240" w:lineRule="auto"/>
        <w:jc w:val="both"/>
        <w:rPr>
          <w:rFonts w:ascii="Times New Roman" w:hAnsi="Times New Roman"/>
          <w:sz w:val="28"/>
          <w:szCs w:val="28"/>
        </w:rPr>
      </w:pPr>
      <w:r>
        <w:rPr>
          <w:rFonts w:ascii="Times New Roman" w:hAnsi="Times New Roman"/>
          <w:sz w:val="28"/>
          <w:szCs w:val="28"/>
        </w:rPr>
        <w:t xml:space="preserve">    </w:t>
      </w:r>
      <w:r w:rsidRPr="00ED27AA">
        <w:rPr>
          <w:rFonts w:ascii="Times New Roman" w:hAnsi="Times New Roman"/>
          <w:sz w:val="28"/>
          <w:szCs w:val="28"/>
        </w:rPr>
        <w:t>Важно, дома говорить на родном языке. Пусть это будет правилом в твоей семье. Пусть его придерживаются и родственники, и друзья. 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w:t>
      </w:r>
    </w:p>
    <w:p w:rsidR="00D93FAA" w:rsidRDefault="00D93FAA" w:rsidP="008015F0">
      <w:pPr>
        <w:spacing w:line="240" w:lineRule="auto"/>
        <w:jc w:val="both"/>
        <w:rPr>
          <w:rFonts w:ascii="Times New Roman" w:hAnsi="Times New Roman"/>
          <w:b/>
          <w:i/>
          <w:sz w:val="28"/>
          <w:szCs w:val="28"/>
        </w:rPr>
      </w:pPr>
      <w:r>
        <w:rPr>
          <w:rFonts w:ascii="Times New Roman" w:hAnsi="Times New Roman"/>
          <w:b/>
          <w:i/>
          <w:sz w:val="28"/>
          <w:szCs w:val="28"/>
        </w:rPr>
        <w:t>Правила для родителей!</w:t>
      </w:r>
    </w:p>
    <w:p w:rsidR="00D93FAA" w:rsidRPr="004F2F1D" w:rsidRDefault="00D93FAA" w:rsidP="004F2F1D">
      <w:pPr>
        <w:spacing w:after="0" w:line="240" w:lineRule="auto"/>
        <w:jc w:val="both"/>
        <w:rPr>
          <w:rFonts w:ascii="Times New Roman" w:hAnsi="Times New Roman"/>
          <w:b/>
          <w:sz w:val="28"/>
          <w:szCs w:val="28"/>
        </w:rPr>
      </w:pPr>
      <w:r w:rsidRPr="004F2F1D">
        <w:rPr>
          <w:rFonts w:ascii="Times New Roman" w:hAnsi="Times New Roman"/>
          <w:b/>
          <w:sz w:val="28"/>
          <w:szCs w:val="28"/>
        </w:rPr>
        <w:t>Последовательность</w:t>
      </w:r>
    </w:p>
    <w:p w:rsidR="00D93FAA" w:rsidRPr="004F2F1D" w:rsidRDefault="00D93FAA" w:rsidP="004F2F1D">
      <w:pPr>
        <w:spacing w:after="0" w:line="240" w:lineRule="auto"/>
        <w:jc w:val="both"/>
        <w:rPr>
          <w:rFonts w:ascii="Times New Roman" w:hAnsi="Times New Roman"/>
          <w:sz w:val="28"/>
          <w:szCs w:val="28"/>
        </w:rPr>
      </w:pPr>
      <w:r>
        <w:rPr>
          <w:rFonts w:ascii="Times New Roman" w:hAnsi="Times New Roman"/>
          <w:sz w:val="28"/>
          <w:szCs w:val="28"/>
        </w:rPr>
        <w:t>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ка правило, вызывает у ребёнка беспокойство.</w:t>
      </w:r>
    </w:p>
    <w:p w:rsidR="00D93FAA" w:rsidRDefault="00D93FAA" w:rsidP="004B4631">
      <w:pPr>
        <w:spacing w:after="0" w:line="240" w:lineRule="auto"/>
        <w:jc w:val="both"/>
        <w:rPr>
          <w:rFonts w:ascii="Times New Roman" w:hAnsi="Times New Roman"/>
          <w:b/>
          <w:sz w:val="28"/>
          <w:szCs w:val="28"/>
        </w:rPr>
      </w:pPr>
      <w:r>
        <w:rPr>
          <w:rFonts w:ascii="Times New Roman" w:hAnsi="Times New Roman"/>
          <w:b/>
          <w:sz w:val="28"/>
          <w:szCs w:val="28"/>
        </w:rPr>
        <w:t>Обогащённая среда</w:t>
      </w:r>
    </w:p>
    <w:p w:rsidR="00D93FAA" w:rsidRPr="004F2F1D" w:rsidRDefault="00D93FAA" w:rsidP="004B4631">
      <w:pPr>
        <w:spacing w:after="0" w:line="240" w:lineRule="auto"/>
        <w:jc w:val="both"/>
        <w:rPr>
          <w:rFonts w:ascii="Times New Roman" w:hAnsi="Times New Roman"/>
          <w:sz w:val="28"/>
          <w:szCs w:val="28"/>
        </w:rPr>
      </w:pPr>
      <w:r>
        <w:rPr>
          <w:rFonts w:ascii="Times New Roman" w:hAnsi="Times New Roman"/>
          <w:sz w:val="28"/>
          <w:szCs w:val="28"/>
        </w:rPr>
        <w:t>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так же, как и моно язычным детям. С той лишь разницей, что двуязычному ребёнку всё нужно на обоих языках. Это означает дополнительные требования к вашему времени – ка для обеспечения достаточного стимулирования, так и для поиска книг, музыкальных записей и других средств обучения, но всё это возможно.</w:t>
      </w:r>
    </w:p>
    <w:p w:rsidR="00D93FAA" w:rsidRDefault="00D93FAA" w:rsidP="004B4631">
      <w:pPr>
        <w:spacing w:after="0" w:line="240" w:lineRule="auto"/>
        <w:jc w:val="both"/>
        <w:rPr>
          <w:rFonts w:ascii="Times New Roman" w:hAnsi="Times New Roman"/>
          <w:b/>
          <w:sz w:val="28"/>
          <w:szCs w:val="28"/>
        </w:rPr>
      </w:pPr>
      <w:r>
        <w:rPr>
          <w:rFonts w:ascii="Times New Roman" w:hAnsi="Times New Roman"/>
          <w:b/>
          <w:sz w:val="28"/>
          <w:szCs w:val="28"/>
        </w:rPr>
        <w:t>Потребности детей на первом месте</w:t>
      </w:r>
    </w:p>
    <w:p w:rsidR="00D93FAA" w:rsidRPr="004B4631" w:rsidRDefault="00D93FAA" w:rsidP="004B4631">
      <w:pPr>
        <w:spacing w:after="0" w:line="240" w:lineRule="auto"/>
        <w:jc w:val="both"/>
        <w:rPr>
          <w:rFonts w:ascii="Times New Roman" w:hAnsi="Times New Roman"/>
          <w:sz w:val="28"/>
          <w:szCs w:val="28"/>
        </w:rPr>
      </w:pPr>
      <w:r>
        <w:rPr>
          <w:rFonts w:ascii="Times New Roman" w:hAnsi="Times New Roman"/>
          <w:sz w:val="28"/>
          <w:szCs w:val="28"/>
        </w:rPr>
        <w:t>Сделайте так. Чтобы ребёнок сам захотел разговаривать на двух и более языках. Ни в коем случае не выставляйте их на «показ», это смущает детей и слишком подчёркивает их отличие от другх детей.</w:t>
      </w:r>
    </w:p>
    <w:p w:rsidR="00D93FAA" w:rsidRDefault="00D93FAA" w:rsidP="004B4631">
      <w:pPr>
        <w:spacing w:after="0" w:line="240" w:lineRule="auto"/>
        <w:jc w:val="both"/>
        <w:rPr>
          <w:rFonts w:ascii="Times New Roman" w:hAnsi="Times New Roman"/>
          <w:b/>
          <w:sz w:val="28"/>
          <w:szCs w:val="28"/>
        </w:rPr>
      </w:pPr>
      <w:r>
        <w:rPr>
          <w:rFonts w:ascii="Times New Roman" w:hAnsi="Times New Roman"/>
          <w:b/>
          <w:sz w:val="28"/>
          <w:szCs w:val="28"/>
        </w:rPr>
        <w:t>Сделай это «играючи»</w:t>
      </w:r>
    </w:p>
    <w:p w:rsidR="00D93FAA" w:rsidRPr="004B4631" w:rsidRDefault="00D93FAA" w:rsidP="004B4631">
      <w:pPr>
        <w:spacing w:after="0" w:line="240" w:lineRule="auto"/>
        <w:jc w:val="both"/>
        <w:rPr>
          <w:rFonts w:ascii="Times New Roman" w:hAnsi="Times New Roman"/>
          <w:sz w:val="28"/>
          <w:szCs w:val="28"/>
        </w:rPr>
      </w:pPr>
      <w:r>
        <w:rPr>
          <w:rFonts w:ascii="Times New Roman" w:hAnsi="Times New Roman"/>
          <w:sz w:val="28"/>
          <w:szCs w:val="28"/>
        </w:rPr>
        <w:t>Приложите все силы, чтобы двуязычие стало естественной и неприметной частью семейной жизни, тогда ваши дети вырастут с любовью к обоим языкам.</w:t>
      </w: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Default="00D93FAA" w:rsidP="008015F0">
      <w:pPr>
        <w:spacing w:line="240" w:lineRule="auto"/>
        <w:jc w:val="both"/>
      </w:pPr>
    </w:p>
    <w:p w:rsidR="00D93FAA" w:rsidRPr="00C83115" w:rsidRDefault="00D93FAA" w:rsidP="008015F0">
      <w:pPr>
        <w:spacing w:line="240" w:lineRule="auto"/>
        <w:jc w:val="center"/>
        <w:rPr>
          <w:rFonts w:ascii="Times New Roman" w:hAnsi="Times New Roman"/>
          <w:b/>
          <w:sz w:val="32"/>
          <w:szCs w:val="32"/>
        </w:rPr>
      </w:pPr>
      <w:r w:rsidRPr="00C83115">
        <w:rPr>
          <w:rFonts w:ascii="Times New Roman" w:hAnsi="Times New Roman"/>
          <w:b/>
          <w:sz w:val="32"/>
          <w:szCs w:val="32"/>
        </w:rPr>
        <w:t>Ребенок в двуязычной семье</w:t>
      </w:r>
    </w:p>
    <w:p w:rsidR="00D93FAA" w:rsidRPr="001C4F50" w:rsidRDefault="00D93FAA" w:rsidP="008015F0">
      <w:pPr>
        <w:spacing w:after="0" w:line="240" w:lineRule="auto"/>
        <w:jc w:val="both"/>
        <w:rPr>
          <w:rFonts w:ascii="Times New Roman" w:hAnsi="Times New Roman"/>
          <w:sz w:val="28"/>
          <w:szCs w:val="28"/>
        </w:rPr>
      </w:pPr>
      <w:r>
        <w:t xml:space="preserve">     </w:t>
      </w:r>
      <w:r w:rsidRPr="001C4F50">
        <w:rPr>
          <w:rFonts w:ascii="Times New Roman" w:hAnsi="Times New Roman"/>
          <w:sz w:val="28"/>
          <w:szCs w:val="28"/>
        </w:rPr>
        <w:t>Браки с иностранцами – весьма распространенное явление в сегодняшней жизни. Естественно, в 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w:t>
      </w:r>
    </w:p>
    <w:p w:rsidR="00D93FAA" w:rsidRDefault="00D93FAA" w:rsidP="00C83115">
      <w:pPr>
        <w:spacing w:after="0" w:line="240" w:lineRule="auto"/>
        <w:jc w:val="both"/>
        <w:rPr>
          <w:rFonts w:ascii="Times New Roman" w:hAnsi="Times New Roman"/>
          <w:sz w:val="28"/>
          <w:szCs w:val="28"/>
        </w:rPr>
      </w:pPr>
      <w:r w:rsidRPr="001C4F50">
        <w:rPr>
          <w:rFonts w:ascii="Times New Roman" w:hAnsi="Times New Roman"/>
          <w:sz w:val="28"/>
          <w:szCs w:val="28"/>
        </w:rPr>
        <w:t>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би- или мультилингвизм (дву- или многоязычие) серьезно говорить не приходилось. Сейчас ситуация изменилась. С одной стороны, граждане нашей страны больше общаются с представителями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трехъ-, и о четырехъязычии. Причем, соседствующие в одном человеке языки не обязательно развиты в одинаковой степени: какой-то может быть известен говорящему в письменной и устной форме и постоянно употребляем активно, другой - только в бытовом устном варианте, третий - понятен, но не активен</w:t>
      </w:r>
      <w:r>
        <w:rPr>
          <w:rFonts w:ascii="Times New Roman" w:hAnsi="Times New Roman"/>
          <w:sz w:val="28"/>
          <w:szCs w:val="28"/>
        </w:rPr>
        <w:t xml:space="preserve">. </w:t>
      </w:r>
      <w:r w:rsidRPr="001C4F50">
        <w:rPr>
          <w:rFonts w:ascii="Times New Roman" w:hAnsi="Times New Roman"/>
          <w:sz w:val="28"/>
          <w:szCs w:val="28"/>
        </w:rPr>
        <w:t xml:space="preserve">Многоязычие формируется у детей, если семья живет в иноязычном окружении или родители говорят на разных языках. </w:t>
      </w:r>
    </w:p>
    <w:p w:rsidR="00D93FAA" w:rsidRDefault="00D93FAA" w:rsidP="00C83115">
      <w:pPr>
        <w:spacing w:after="0" w:line="240" w:lineRule="auto"/>
        <w:jc w:val="both"/>
        <w:rPr>
          <w:rFonts w:ascii="Times New Roman" w:hAnsi="Times New Roman"/>
          <w:b/>
          <w:i/>
          <w:sz w:val="28"/>
          <w:szCs w:val="28"/>
        </w:rPr>
      </w:pPr>
      <w:r w:rsidRPr="001C4F50">
        <w:rPr>
          <w:rFonts w:ascii="Times New Roman" w:hAnsi="Times New Roman"/>
          <w:b/>
          <w:i/>
          <w:sz w:val="28"/>
          <w:szCs w:val="28"/>
        </w:rPr>
        <w:t>Особенности взаимного влияния языков</w:t>
      </w:r>
    </w:p>
    <w:p w:rsidR="00D93FAA" w:rsidRPr="00C83115" w:rsidRDefault="00D93FAA" w:rsidP="00C83115">
      <w:pPr>
        <w:spacing w:after="0" w:line="240" w:lineRule="auto"/>
        <w:jc w:val="both"/>
        <w:rPr>
          <w:rFonts w:ascii="Times New Roman" w:hAnsi="Times New Roman"/>
          <w:b/>
          <w:i/>
          <w:sz w:val="28"/>
          <w:szCs w:val="28"/>
        </w:rPr>
      </w:pPr>
      <w:r w:rsidRPr="001C4F50">
        <w:rPr>
          <w:rFonts w:ascii="Times New Roman" w:hAnsi="Times New Roman"/>
          <w:sz w:val="28"/>
          <w:szCs w:val="28"/>
        </w:rPr>
        <w:t xml:space="preserve">Каждый из двух или более языков у мультилингвы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w:t>
      </w:r>
      <w:r w:rsidRPr="001C4F50">
        <w:rPr>
          <w:rFonts w:ascii="Times New Roman" w:hAnsi="Times New Roman"/>
          <w:b/>
          <w:sz w:val="28"/>
          <w:szCs w:val="28"/>
          <w:u w:val="single"/>
        </w:rPr>
        <w:t>"одно лицо - один язык"</w:t>
      </w:r>
      <w:r w:rsidRPr="001C4F50">
        <w:rPr>
          <w:rFonts w:ascii="Times New Roman" w:hAnsi="Times New Roman"/>
          <w:sz w:val="28"/>
          <w:szCs w:val="28"/>
        </w:rPr>
        <w:t xml:space="preserve"> и говорит только на своем языке, или дома говорят на одном языке, а в окружающем мире -- 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как</w:t>
      </w:r>
      <w:r>
        <w:t xml:space="preserve"> </w:t>
      </w:r>
      <w:r w:rsidRPr="001C4F50">
        <w:rPr>
          <w:rFonts w:ascii="Times New Roman" w:hAnsi="Times New Roman"/>
          <w:sz w:val="28"/>
          <w:szCs w:val="28"/>
        </w:rPr>
        <w:t>обратиться, появляется больше смешанных высказываний, в которых 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w:t>
      </w:r>
    </w:p>
    <w:p w:rsidR="00D93FAA" w:rsidRPr="001C4F50" w:rsidRDefault="00D93FAA" w:rsidP="00C83115">
      <w:pPr>
        <w:spacing w:after="0" w:line="240" w:lineRule="auto"/>
        <w:jc w:val="both"/>
        <w:rPr>
          <w:rFonts w:ascii="Times New Roman" w:hAnsi="Times New Roman"/>
          <w:b/>
          <w:i/>
          <w:sz w:val="28"/>
          <w:szCs w:val="28"/>
        </w:rPr>
      </w:pPr>
      <w:r w:rsidRPr="001C4F50">
        <w:rPr>
          <w:rFonts w:ascii="Times New Roman" w:hAnsi="Times New Roman"/>
          <w:b/>
          <w:i/>
          <w:sz w:val="28"/>
          <w:szCs w:val="28"/>
        </w:rPr>
        <w:t>Скажите и покажите!</w:t>
      </w:r>
    </w:p>
    <w:p w:rsidR="00D93FAA" w:rsidRPr="001C4F5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1C4F50">
        <w:rPr>
          <w:rFonts w:ascii="Times New Roman" w:hAnsi="Times New Roman"/>
          <w:sz w:val="28"/>
          <w:szCs w:val="28"/>
        </w:rPr>
        <w:t>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 -- 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w:t>
      </w:r>
    </w:p>
    <w:p w:rsidR="00D93FAA" w:rsidRPr="001C4F50" w:rsidRDefault="00D93FAA" w:rsidP="00C83115">
      <w:pPr>
        <w:spacing w:after="0" w:line="240" w:lineRule="auto"/>
        <w:jc w:val="both"/>
        <w:rPr>
          <w:rFonts w:ascii="Times New Roman" w:hAnsi="Times New Roman"/>
          <w:b/>
          <w:i/>
          <w:sz w:val="28"/>
          <w:szCs w:val="28"/>
        </w:rPr>
      </w:pPr>
      <w:r w:rsidRPr="001C4F50">
        <w:rPr>
          <w:rFonts w:ascii="Times New Roman" w:hAnsi="Times New Roman"/>
          <w:b/>
          <w:i/>
          <w:sz w:val="28"/>
          <w:szCs w:val="28"/>
        </w:rPr>
        <w:t>Вместе или отдельно?</w:t>
      </w:r>
    </w:p>
    <w:p w:rsidR="00D93FAA" w:rsidRPr="001C4F5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1C4F50">
        <w:rPr>
          <w:rFonts w:ascii="Times New Roman" w:hAnsi="Times New Roman"/>
          <w:sz w:val="28"/>
          <w:szCs w:val="28"/>
        </w:rPr>
        <w:t>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полуязычия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Ребенок, с которым папа говорит на украинском, а мама - на русском, будет различать оба языка. Но если родители говорят на суржике (смесь русского и украинского), малыш тоже освоит суржик.</w:t>
      </w:r>
    </w:p>
    <w:p w:rsidR="00D93FAA" w:rsidRPr="001C4F50" w:rsidRDefault="00D93FAA" w:rsidP="00C83115">
      <w:pPr>
        <w:spacing w:after="0" w:line="240" w:lineRule="auto"/>
        <w:jc w:val="both"/>
        <w:rPr>
          <w:rFonts w:ascii="Times New Roman" w:hAnsi="Times New Roman"/>
          <w:b/>
          <w:i/>
          <w:sz w:val="28"/>
          <w:szCs w:val="28"/>
        </w:rPr>
      </w:pPr>
      <w:r w:rsidRPr="001C4F50">
        <w:rPr>
          <w:rFonts w:ascii="Times New Roman" w:hAnsi="Times New Roman"/>
          <w:b/>
          <w:i/>
          <w:sz w:val="28"/>
          <w:szCs w:val="28"/>
        </w:rPr>
        <w:t>Как помочь ребенку освоить языки?</w:t>
      </w:r>
    </w:p>
    <w:p w:rsidR="00D93FAA" w:rsidRPr="002E2D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2E2DF0">
        <w:rPr>
          <w:rFonts w:ascii="Times New Roman" w:hAnsi="Times New Roman"/>
          <w:sz w:val="28"/>
          <w:szCs w:val="28"/>
        </w:rPr>
        <w:t>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их в том, что они всегда будут родными и близкими ребенку, но и от них 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w:t>
      </w:r>
    </w:p>
    <w:p w:rsidR="00D93FAA" w:rsidRPr="002E2DF0" w:rsidRDefault="00D93FAA" w:rsidP="00C83115">
      <w:pPr>
        <w:spacing w:after="0" w:line="240" w:lineRule="auto"/>
        <w:jc w:val="both"/>
        <w:rPr>
          <w:rFonts w:ascii="Times New Roman" w:hAnsi="Times New Roman"/>
          <w:b/>
          <w:i/>
          <w:sz w:val="28"/>
          <w:szCs w:val="28"/>
        </w:rPr>
      </w:pPr>
      <w:r w:rsidRPr="002E2DF0">
        <w:rPr>
          <w:rFonts w:ascii="Times New Roman" w:hAnsi="Times New Roman"/>
          <w:b/>
          <w:i/>
          <w:sz w:val="28"/>
          <w:szCs w:val="28"/>
        </w:rPr>
        <w:t>Основные трудности</w:t>
      </w:r>
    </w:p>
    <w:p w:rsidR="00D93FAA" w:rsidRPr="002E2D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2E2DF0">
        <w:rPr>
          <w:rFonts w:ascii="Times New Roman" w:hAnsi="Times New Roman"/>
          <w:sz w:val="28"/>
          <w:szCs w:val="28"/>
        </w:rPr>
        <w:t>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играть ни на одном из них. Двуязычие не является препятствием развитию, а наоборот, способствует этому процессу. Но если у 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Многоязычие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w:t>
      </w:r>
    </w:p>
    <w:p w:rsidR="00D93FAA" w:rsidRPr="002E2DF0" w:rsidRDefault="00D93FAA" w:rsidP="008015F0">
      <w:pPr>
        <w:spacing w:after="0" w:line="240" w:lineRule="auto"/>
        <w:jc w:val="both"/>
        <w:rPr>
          <w:rFonts w:ascii="Times New Roman" w:hAnsi="Times New Roman"/>
          <w:sz w:val="28"/>
          <w:szCs w:val="28"/>
        </w:rPr>
      </w:pPr>
      <w:r w:rsidRPr="002E2DF0">
        <w:rPr>
          <w:rFonts w:ascii="Times New Roman" w:hAnsi="Times New Roman"/>
          <w:sz w:val="28"/>
          <w:szCs w:val="28"/>
        </w:rPr>
        <w:t>Не все дети становятся полноценными билингвами, особенно если в семье много малышей. Но за счет раннего введения многоязычия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w:t>
      </w:r>
    </w:p>
    <w:p w:rsidR="00D93FAA" w:rsidRPr="002E2DF0" w:rsidRDefault="00D93FAA" w:rsidP="00C83115">
      <w:pPr>
        <w:spacing w:after="0" w:line="240" w:lineRule="auto"/>
        <w:jc w:val="both"/>
        <w:rPr>
          <w:rFonts w:ascii="Times New Roman" w:hAnsi="Times New Roman"/>
          <w:b/>
          <w:i/>
          <w:sz w:val="28"/>
          <w:szCs w:val="28"/>
        </w:rPr>
      </w:pPr>
      <w:r w:rsidRPr="002E2DF0">
        <w:rPr>
          <w:rFonts w:ascii="Times New Roman" w:hAnsi="Times New Roman"/>
          <w:b/>
          <w:i/>
          <w:sz w:val="28"/>
          <w:szCs w:val="28"/>
        </w:rPr>
        <w:t>Преимущества двуязычия</w:t>
      </w:r>
    </w:p>
    <w:p w:rsidR="00D93FAA" w:rsidRPr="002E2D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2E2DF0">
        <w:rPr>
          <w:rFonts w:ascii="Times New Roman" w:hAnsi="Times New Roman"/>
          <w:sz w:val="28"/>
          <w:szCs w:val="28"/>
        </w:rPr>
        <w:t xml:space="preserve">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раскрепощенностью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w:t>
      </w:r>
      <w:r>
        <w:rPr>
          <w:rFonts w:ascii="Times New Roman" w:hAnsi="Times New Roman"/>
          <w:sz w:val="28"/>
          <w:szCs w:val="28"/>
        </w:rPr>
        <w:t xml:space="preserve">высокому уровню коммуникации - </w:t>
      </w:r>
      <w:r w:rsidRPr="002E2DF0">
        <w:rPr>
          <w:rFonts w:ascii="Times New Roman" w:hAnsi="Times New Roman"/>
          <w:sz w:val="28"/>
          <w:szCs w:val="28"/>
        </w:rPr>
        <w:t>то есть, способности к общению в самых разных ситуациях.</w:t>
      </w:r>
    </w:p>
    <w:p w:rsidR="00D93FAA" w:rsidRPr="002E2DF0" w:rsidRDefault="00D93FAA" w:rsidP="00C83115">
      <w:pPr>
        <w:spacing w:after="0" w:line="240" w:lineRule="auto"/>
        <w:jc w:val="both"/>
        <w:rPr>
          <w:rFonts w:ascii="Times New Roman" w:hAnsi="Times New Roman"/>
          <w:b/>
          <w:i/>
          <w:sz w:val="28"/>
          <w:szCs w:val="28"/>
        </w:rPr>
      </w:pPr>
      <w:r w:rsidRPr="002E2DF0">
        <w:rPr>
          <w:rFonts w:ascii="Times New Roman" w:hAnsi="Times New Roman"/>
          <w:b/>
          <w:i/>
          <w:sz w:val="28"/>
          <w:szCs w:val="28"/>
        </w:rPr>
        <w:t xml:space="preserve">Миф первый. Когда ребенок изучает сразу два языка, он начинает путаться. </w:t>
      </w:r>
    </w:p>
    <w:p w:rsidR="00D93FAA" w:rsidRPr="002E2D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2E2DF0">
        <w:rPr>
          <w:rFonts w:ascii="Times New Roman" w:hAnsi="Times New Roman"/>
          <w:sz w:val="28"/>
          <w:szCs w:val="28"/>
        </w:rPr>
        <w:t xml:space="preserve">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rsidR="00D93FAA" w:rsidRDefault="00D93FAA" w:rsidP="00C83115">
      <w:pPr>
        <w:spacing w:after="0" w:line="240" w:lineRule="auto"/>
        <w:jc w:val="both"/>
      </w:pPr>
      <w:r w:rsidRPr="002E2DF0">
        <w:rPr>
          <w:rFonts w:ascii="Times New Roman" w:hAnsi="Times New Roman"/>
          <w:b/>
          <w:i/>
          <w:sz w:val="28"/>
          <w:szCs w:val="28"/>
        </w:rPr>
        <w:t>Миф второй. Если ребенок воспитывается в двуязычной семье, то у него могут появиться задержки в развитии.</w:t>
      </w:r>
      <w:r>
        <w:t xml:space="preserve"> </w:t>
      </w:r>
    </w:p>
    <w:p w:rsidR="00D93FAA" w:rsidRPr="008015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8015F0">
        <w:rPr>
          <w:rFonts w:ascii="Times New Roman" w:hAnsi="Times New Roman"/>
          <w:sz w:val="28"/>
          <w:szCs w:val="28"/>
        </w:rPr>
        <w:t xml:space="preserve">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rsidR="00D93FAA" w:rsidRPr="002E2DF0" w:rsidRDefault="00D93FAA" w:rsidP="00C83115">
      <w:pPr>
        <w:spacing w:after="0" w:line="240" w:lineRule="auto"/>
        <w:jc w:val="both"/>
        <w:rPr>
          <w:rFonts w:ascii="Times New Roman" w:hAnsi="Times New Roman"/>
          <w:b/>
          <w:i/>
          <w:sz w:val="28"/>
          <w:szCs w:val="28"/>
        </w:rPr>
      </w:pPr>
      <w:r w:rsidRPr="002E2DF0">
        <w:rPr>
          <w:rFonts w:ascii="Times New Roman" w:hAnsi="Times New Roman"/>
          <w:b/>
          <w:i/>
          <w:sz w:val="28"/>
          <w:szCs w:val="28"/>
        </w:rPr>
        <w:t xml:space="preserve">Миф третий. Дети билингвы часто смешивают языки. </w:t>
      </w:r>
    </w:p>
    <w:p w:rsidR="00D93FAA" w:rsidRPr="002E2D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2E2DF0">
        <w:rPr>
          <w:rFonts w:ascii="Times New Roman" w:hAnsi="Times New Roman"/>
          <w:sz w:val="28"/>
          <w:szCs w:val="28"/>
        </w:rPr>
        <w:t xml:space="preserve">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rsidR="00D93FAA" w:rsidRPr="008015F0" w:rsidRDefault="00D93FAA" w:rsidP="00C83115">
      <w:pPr>
        <w:spacing w:after="0" w:line="240" w:lineRule="auto"/>
        <w:jc w:val="both"/>
        <w:rPr>
          <w:rFonts w:ascii="Times New Roman" w:hAnsi="Times New Roman"/>
          <w:b/>
          <w:i/>
          <w:sz w:val="28"/>
          <w:szCs w:val="28"/>
        </w:rPr>
      </w:pPr>
      <w:r w:rsidRPr="008015F0">
        <w:rPr>
          <w:rFonts w:ascii="Times New Roman" w:hAnsi="Times New Roman"/>
          <w:b/>
          <w:i/>
          <w:sz w:val="28"/>
          <w:szCs w:val="28"/>
        </w:rPr>
        <w:t>Миф третий. Второй язык может быть введен слишком рано или наоборот поздно.</w:t>
      </w:r>
    </w:p>
    <w:p w:rsidR="00D93FAA" w:rsidRPr="008015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8015F0">
        <w:rPr>
          <w:rFonts w:ascii="Times New Roman" w:hAnsi="Times New Roman"/>
          <w:sz w:val="28"/>
          <w:szCs w:val="28"/>
        </w:rPr>
        <w:t xml:space="preserve">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на родном. </w:t>
      </w:r>
    </w:p>
    <w:p w:rsidR="00D93FAA" w:rsidRPr="008015F0" w:rsidRDefault="00D93FAA" w:rsidP="00C83115">
      <w:pPr>
        <w:spacing w:after="0" w:line="240" w:lineRule="auto"/>
        <w:jc w:val="both"/>
        <w:rPr>
          <w:rFonts w:ascii="Times New Roman" w:hAnsi="Times New Roman"/>
          <w:b/>
          <w:i/>
          <w:sz w:val="28"/>
          <w:szCs w:val="28"/>
        </w:rPr>
      </w:pPr>
      <w:r w:rsidRPr="008015F0">
        <w:rPr>
          <w:rFonts w:ascii="Times New Roman" w:hAnsi="Times New Roman"/>
          <w:b/>
          <w:i/>
          <w:sz w:val="28"/>
          <w:szCs w:val="28"/>
        </w:rPr>
        <w:t>Миф четвертый. Дети очень легко учат языки.</w:t>
      </w:r>
    </w:p>
    <w:p w:rsidR="00D93FAA" w:rsidRPr="008015F0" w:rsidRDefault="00D93FAA" w:rsidP="00C83115">
      <w:pPr>
        <w:spacing w:after="0" w:line="240" w:lineRule="auto"/>
        <w:jc w:val="both"/>
        <w:rPr>
          <w:rFonts w:ascii="Times New Roman" w:hAnsi="Times New Roman"/>
          <w:sz w:val="28"/>
          <w:szCs w:val="28"/>
        </w:rPr>
      </w:pPr>
      <w:r>
        <w:rPr>
          <w:rFonts w:ascii="Times New Roman" w:hAnsi="Times New Roman"/>
          <w:sz w:val="28"/>
          <w:szCs w:val="28"/>
        </w:rPr>
        <w:t xml:space="preserve">   </w:t>
      </w:r>
      <w:r w:rsidRPr="008015F0">
        <w:rPr>
          <w:rFonts w:ascii="Times New Roman" w:hAnsi="Times New Roman"/>
          <w:sz w:val="28"/>
          <w:szCs w:val="28"/>
        </w:rPr>
        <w:t xml:space="preserve">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rsidR="00D93FAA" w:rsidRPr="008015F0" w:rsidRDefault="00D93FAA" w:rsidP="008015F0">
      <w:pPr>
        <w:spacing w:line="240" w:lineRule="auto"/>
        <w:jc w:val="both"/>
        <w:rPr>
          <w:rFonts w:ascii="Times New Roman" w:hAnsi="Times New Roman"/>
          <w:b/>
          <w:i/>
          <w:sz w:val="28"/>
          <w:szCs w:val="28"/>
          <w:u w:val="single"/>
        </w:rPr>
      </w:pPr>
      <w:r w:rsidRPr="008015F0">
        <w:rPr>
          <w:rFonts w:ascii="Times New Roman" w:hAnsi="Times New Roman"/>
          <w:b/>
          <w:i/>
          <w:sz w:val="28"/>
          <w:szCs w:val="28"/>
          <w:u w:val="single"/>
        </w:rPr>
        <w:t>Таким образом, развитие языковой речи у детей, которые воспитываются в двуязычных семьях, во многом зависит от родителей.</w:t>
      </w:r>
    </w:p>
    <w:p w:rsidR="00D93FAA" w:rsidRDefault="00D93FAA" w:rsidP="00A15610"/>
    <w:p w:rsidR="00D93FAA" w:rsidRPr="004F2F1D" w:rsidRDefault="00D93FAA" w:rsidP="00A15610">
      <w:pPr>
        <w:rPr>
          <w:sz w:val="32"/>
          <w:szCs w:val="32"/>
        </w:rPr>
      </w:pPr>
    </w:p>
    <w:p w:rsidR="00D93FAA" w:rsidRPr="004F2F1D" w:rsidRDefault="00D93FAA" w:rsidP="007F3DDD">
      <w:pPr>
        <w:jc w:val="center"/>
        <w:rPr>
          <w:rFonts w:ascii="Times New Roman" w:hAnsi="Times New Roman"/>
          <w:b/>
          <w:sz w:val="32"/>
          <w:szCs w:val="32"/>
        </w:rPr>
      </w:pPr>
      <w:r w:rsidRPr="004F2F1D">
        <w:rPr>
          <w:rFonts w:ascii="Times New Roman" w:hAnsi="Times New Roman"/>
          <w:b/>
          <w:sz w:val="32"/>
          <w:szCs w:val="32"/>
        </w:rPr>
        <w:t>Двуязычные дети - билингвизм и мультилингвизм</w:t>
      </w:r>
    </w:p>
    <w:p w:rsidR="00D93FAA" w:rsidRPr="007F3DDD" w:rsidRDefault="00D93FAA" w:rsidP="007F3DDD">
      <w:pPr>
        <w:spacing w:after="0" w:line="240" w:lineRule="auto"/>
        <w:jc w:val="both"/>
        <w:rPr>
          <w:rFonts w:ascii="Times New Roman" w:hAnsi="Times New Roman"/>
          <w:sz w:val="28"/>
          <w:szCs w:val="28"/>
        </w:rPr>
      </w:pPr>
      <w:r>
        <w:rPr>
          <w:rFonts w:ascii="Times New Roman" w:hAnsi="Times New Roman"/>
          <w:sz w:val="28"/>
          <w:szCs w:val="28"/>
        </w:rPr>
        <w:t xml:space="preserve">   </w:t>
      </w:r>
      <w:r w:rsidRPr="007F3DDD">
        <w:rPr>
          <w:rFonts w:ascii="Times New Roman" w:hAnsi="Times New Roman"/>
          <w:sz w:val="28"/>
          <w:szCs w:val="28"/>
        </w:rPr>
        <w:t>Двуязычные дети (билингвы и мультилингвы)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w:t>
      </w:r>
    </w:p>
    <w:p w:rsidR="00D93FAA" w:rsidRPr="007F3DDD" w:rsidRDefault="00D93FAA" w:rsidP="007F3DDD">
      <w:pPr>
        <w:spacing w:after="0" w:line="240" w:lineRule="auto"/>
        <w:jc w:val="both"/>
        <w:rPr>
          <w:rFonts w:ascii="Times New Roman" w:hAnsi="Times New Roman"/>
          <w:sz w:val="28"/>
          <w:szCs w:val="28"/>
        </w:rPr>
      </w:pPr>
      <w:r>
        <w:rPr>
          <w:rFonts w:ascii="Times New Roman" w:hAnsi="Times New Roman"/>
          <w:sz w:val="28"/>
          <w:szCs w:val="28"/>
        </w:rPr>
        <w:t xml:space="preserve">   </w:t>
      </w:r>
      <w:r w:rsidRPr="007F3DDD">
        <w:rPr>
          <w:rFonts w:ascii="Times New Roman" w:hAnsi="Times New Roman"/>
          <w:sz w:val="28"/>
          <w:szCs w:val="28"/>
        </w:rPr>
        <w:t xml:space="preserve">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w:t>
      </w:r>
      <w:r>
        <w:rPr>
          <w:rFonts w:ascii="Times New Roman" w:hAnsi="Times New Roman"/>
          <w:sz w:val="28"/>
          <w:szCs w:val="28"/>
        </w:rPr>
        <w:t>гово</w:t>
      </w:r>
      <w:r w:rsidRPr="007F3DDD">
        <w:rPr>
          <w:rFonts w:ascii="Times New Roman" w:hAnsi="Times New Roman"/>
          <w:sz w:val="28"/>
          <w:szCs w:val="28"/>
        </w:rPr>
        <w:t xml:space="preserve">рят об искусственном билингвизме. </w:t>
      </w:r>
    </w:p>
    <w:p w:rsidR="00D93FAA" w:rsidRPr="007F3DDD" w:rsidRDefault="00D93FAA" w:rsidP="007F3DDD">
      <w:pPr>
        <w:spacing w:after="0" w:line="240" w:lineRule="auto"/>
        <w:jc w:val="both"/>
        <w:rPr>
          <w:rFonts w:ascii="Times New Roman" w:hAnsi="Times New Roman"/>
          <w:sz w:val="28"/>
          <w:szCs w:val="28"/>
        </w:rPr>
      </w:pPr>
      <w:r>
        <w:rPr>
          <w:rFonts w:ascii="Times New Roman" w:hAnsi="Times New Roman"/>
          <w:sz w:val="28"/>
          <w:szCs w:val="28"/>
        </w:rPr>
        <w:t xml:space="preserve">    </w:t>
      </w:r>
      <w:r w:rsidRPr="007F3DDD">
        <w:rPr>
          <w:rFonts w:ascii="Times New Roman" w:hAnsi="Times New Roman"/>
          <w:sz w:val="28"/>
          <w:szCs w:val="28"/>
        </w:rPr>
        <w:t>На сегодняшний день около 70% жителей планеты говорят на двух и более языках. Детский билингвизм – распространенное явление в ряде стран. Общее количество детей-билингвов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w:t>
      </w:r>
    </w:p>
    <w:p w:rsidR="00D93FAA" w:rsidRDefault="00D93FAA" w:rsidP="00532D2F">
      <w:pPr>
        <w:spacing w:after="0" w:line="240" w:lineRule="auto"/>
        <w:jc w:val="center"/>
        <w:rPr>
          <w:rFonts w:ascii="Times New Roman" w:hAnsi="Times New Roman"/>
          <w:b/>
          <w:i/>
          <w:sz w:val="28"/>
          <w:szCs w:val="28"/>
        </w:rPr>
      </w:pPr>
      <w:r w:rsidRPr="007F3DDD">
        <w:rPr>
          <w:rFonts w:ascii="Times New Roman" w:hAnsi="Times New Roman"/>
          <w:b/>
          <w:i/>
          <w:sz w:val="28"/>
          <w:szCs w:val="28"/>
        </w:rPr>
        <w:t>Овладение языком в двуязычной семье</w:t>
      </w:r>
    </w:p>
    <w:p w:rsidR="00D93FAA" w:rsidRPr="007F3DDD" w:rsidRDefault="00D93FAA" w:rsidP="007F3DDD">
      <w:pPr>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Pr="007F3DDD">
        <w:rPr>
          <w:rFonts w:ascii="Times New Roman" w:hAnsi="Times New Roman"/>
          <w:sz w:val="28"/>
          <w:szCs w:val="28"/>
        </w:rPr>
        <w:t>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w:t>
      </w:r>
    </w:p>
    <w:p w:rsidR="00D93FAA" w:rsidRPr="007F3DDD" w:rsidRDefault="00D93FAA" w:rsidP="007F3DDD">
      <w:pPr>
        <w:spacing w:after="0" w:line="240" w:lineRule="auto"/>
        <w:jc w:val="both"/>
        <w:rPr>
          <w:rFonts w:ascii="Times New Roman" w:hAnsi="Times New Roman"/>
          <w:sz w:val="28"/>
          <w:szCs w:val="28"/>
        </w:rPr>
      </w:pPr>
      <w:r>
        <w:rPr>
          <w:rFonts w:ascii="Times New Roman" w:hAnsi="Times New Roman"/>
          <w:sz w:val="28"/>
          <w:szCs w:val="28"/>
        </w:rPr>
        <w:t xml:space="preserve">    </w:t>
      </w:r>
      <w:r w:rsidRPr="007F3DDD">
        <w:rPr>
          <w:rFonts w:ascii="Times New Roman" w:hAnsi="Times New Roman"/>
          <w:sz w:val="28"/>
          <w:szCs w:val="28"/>
        </w:rPr>
        <w:t xml:space="preserve">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rsidR="00D93FAA" w:rsidRDefault="00D93FAA" w:rsidP="00532D2F">
      <w:pPr>
        <w:spacing w:after="0" w:line="240" w:lineRule="auto"/>
        <w:jc w:val="both"/>
        <w:rPr>
          <w:rFonts w:ascii="Times New Roman" w:hAnsi="Times New Roman"/>
          <w:sz w:val="28"/>
          <w:szCs w:val="28"/>
        </w:rPr>
      </w:pPr>
      <w:r w:rsidRPr="007F3DDD">
        <w:rPr>
          <w:rFonts w:ascii="Times New Roman" w:hAnsi="Times New Roman"/>
          <w:sz w:val="28"/>
          <w:szCs w:val="28"/>
        </w:rPr>
        <w:t>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w:t>
      </w:r>
    </w:p>
    <w:p w:rsidR="00D93FAA" w:rsidRDefault="00D93FAA" w:rsidP="00532D2F">
      <w:pPr>
        <w:spacing w:after="0" w:line="240" w:lineRule="auto"/>
        <w:jc w:val="center"/>
        <w:rPr>
          <w:rFonts w:ascii="Times New Roman" w:hAnsi="Times New Roman"/>
          <w:sz w:val="28"/>
          <w:szCs w:val="28"/>
        </w:rPr>
      </w:pPr>
      <w:r w:rsidRPr="007F3DDD">
        <w:rPr>
          <w:rFonts w:ascii="Times New Roman" w:hAnsi="Times New Roman"/>
          <w:sz w:val="28"/>
          <w:szCs w:val="28"/>
        </w:rPr>
        <w:t xml:space="preserve"> </w:t>
      </w:r>
      <w:r w:rsidRPr="007F3DDD">
        <w:rPr>
          <w:rFonts w:ascii="Times New Roman" w:hAnsi="Times New Roman"/>
          <w:b/>
          <w:i/>
          <w:sz w:val="28"/>
          <w:szCs w:val="28"/>
        </w:rPr>
        <w:t>Преимущества двуязычия</w:t>
      </w:r>
    </w:p>
    <w:p w:rsidR="00D93FAA" w:rsidRPr="007F3DDD" w:rsidRDefault="00D93FAA" w:rsidP="007F3DDD">
      <w:pPr>
        <w:spacing w:after="0" w:line="240" w:lineRule="auto"/>
        <w:jc w:val="both"/>
        <w:rPr>
          <w:rFonts w:ascii="Times New Roman" w:hAnsi="Times New Roman"/>
          <w:sz w:val="28"/>
          <w:szCs w:val="28"/>
        </w:rPr>
      </w:pPr>
      <w:r>
        <w:rPr>
          <w:rFonts w:ascii="Times New Roman" w:hAnsi="Times New Roman"/>
          <w:sz w:val="28"/>
          <w:szCs w:val="28"/>
        </w:rPr>
        <w:t xml:space="preserve">   </w:t>
      </w:r>
      <w:r w:rsidRPr="007F3DDD">
        <w:rPr>
          <w:rFonts w:ascii="Times New Roman" w:hAnsi="Times New Roman"/>
          <w:sz w:val="28"/>
          <w:szCs w:val="28"/>
        </w:rPr>
        <w:t xml:space="preserve">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rsidR="00D93FAA" w:rsidRPr="007F3DDD" w:rsidRDefault="00D93FAA" w:rsidP="007F3DDD">
      <w:pPr>
        <w:spacing w:after="0" w:line="240" w:lineRule="auto"/>
        <w:jc w:val="both"/>
        <w:rPr>
          <w:rFonts w:ascii="Times New Roman" w:hAnsi="Times New Roman"/>
          <w:sz w:val="28"/>
          <w:szCs w:val="28"/>
        </w:rPr>
      </w:pPr>
      <w:r w:rsidRPr="007F3DDD">
        <w:rPr>
          <w:rFonts w:ascii="Times New Roman" w:hAnsi="Times New Roman"/>
          <w:sz w:val="28"/>
          <w:szCs w:val="28"/>
        </w:rPr>
        <w:t>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ровесники-монолингвы. Они более активны и здоровы. У этих людей больше позитивных впечатлений от жизни, они охотнее строят планы на будущее.</w:t>
      </w:r>
    </w:p>
    <w:p w:rsidR="00D93FAA" w:rsidRPr="00532D2F" w:rsidRDefault="00D93FAA" w:rsidP="00532D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32D2F">
        <w:rPr>
          <w:rFonts w:ascii="Times New Roman" w:hAnsi="Times New Roman"/>
          <w:sz w:val="28"/>
          <w:szCs w:val="28"/>
        </w:rPr>
        <w:t>Многоязычие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мультикультурный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w:t>
      </w:r>
    </w:p>
    <w:p w:rsidR="00D93FAA" w:rsidRPr="00532D2F" w:rsidRDefault="00D93FAA" w:rsidP="00532D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32D2F">
        <w:rPr>
          <w:rFonts w:ascii="Times New Roman" w:hAnsi="Times New Roman"/>
          <w:sz w:val="28"/>
          <w:szCs w:val="28"/>
        </w:rPr>
        <w:t xml:space="preserve">В этом смысле мультилингвизм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rsidR="00D93FAA" w:rsidRPr="00532D2F" w:rsidRDefault="00D93FAA" w:rsidP="00532D2F">
      <w:pPr>
        <w:spacing w:after="0" w:line="240" w:lineRule="auto"/>
        <w:jc w:val="center"/>
        <w:rPr>
          <w:rFonts w:ascii="Times New Roman" w:hAnsi="Times New Roman"/>
          <w:b/>
          <w:i/>
          <w:sz w:val="28"/>
          <w:szCs w:val="28"/>
        </w:rPr>
      </w:pPr>
      <w:r w:rsidRPr="00532D2F">
        <w:rPr>
          <w:rFonts w:ascii="Times New Roman" w:hAnsi="Times New Roman"/>
          <w:b/>
          <w:i/>
          <w:sz w:val="28"/>
          <w:szCs w:val="28"/>
        </w:rPr>
        <w:t>Подводные камни двуязычного воспитания ребенка в семье</w:t>
      </w:r>
    </w:p>
    <w:p w:rsidR="00D93FAA" w:rsidRPr="00532D2F" w:rsidRDefault="00D93FAA" w:rsidP="00532D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32D2F">
        <w:rPr>
          <w:rFonts w:ascii="Times New Roman" w:hAnsi="Times New Roman"/>
          <w:sz w:val="28"/>
          <w:szCs w:val="28"/>
        </w:rPr>
        <w:t xml:space="preserve">С близким соседством культур и языков иногда связывают потерю национальной самоидентичности.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rsidR="00D93FAA" w:rsidRPr="00532D2F" w:rsidRDefault="00D93FAA" w:rsidP="00532D2F">
      <w:pPr>
        <w:spacing w:after="0" w:line="240" w:lineRule="auto"/>
        <w:jc w:val="both"/>
        <w:rPr>
          <w:rFonts w:ascii="Times New Roman" w:hAnsi="Times New Roman"/>
          <w:sz w:val="28"/>
          <w:szCs w:val="28"/>
        </w:rPr>
      </w:pPr>
      <w:r w:rsidRPr="00532D2F">
        <w:rPr>
          <w:rFonts w:ascii="Times New Roman" w:hAnsi="Times New Roman"/>
          <w:sz w:val="28"/>
          <w:szCs w:val="28"/>
        </w:rPr>
        <w:t xml:space="preserve">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 «русским» и «англичанином» продолжается уже у него внутри. Он чувствует себя «полукровкой» по отношению к обеим культурам. </w:t>
      </w:r>
    </w:p>
    <w:p w:rsidR="00D93FAA" w:rsidRPr="00532D2F" w:rsidRDefault="00D93FAA" w:rsidP="00532D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32D2F">
        <w:rPr>
          <w:rFonts w:ascii="Times New Roman" w:hAnsi="Times New Roman"/>
          <w:sz w:val="28"/>
          <w:szCs w:val="28"/>
        </w:rPr>
        <w:t>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научиться на нем говорить.</w:t>
      </w:r>
    </w:p>
    <w:p w:rsidR="00D93FAA" w:rsidRPr="00532D2F" w:rsidRDefault="00D93FAA" w:rsidP="00532D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32D2F">
        <w:rPr>
          <w:rFonts w:ascii="Times New Roman" w:hAnsi="Times New Roman"/>
          <w:sz w:val="28"/>
          <w:szCs w:val="28"/>
        </w:rPr>
        <w:t>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w:t>
      </w:r>
    </w:p>
    <w:p w:rsidR="00D93FAA" w:rsidRPr="00532D2F" w:rsidRDefault="00D93FAA" w:rsidP="00532D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32D2F">
        <w:rPr>
          <w:rFonts w:ascii="Times New Roman" w:hAnsi="Times New Roman"/>
          <w:sz w:val="28"/>
          <w:szCs w:val="28"/>
        </w:rPr>
        <w:t xml:space="preserve">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трех-четырехлетнего билингва это является нормой. Как раз в таком возрасте он проходит через стадию «автономной детской речи», когда неологизмы просто сыпятся из его уст, как из рога изобилия. Он экспериментирует со словами, изобретает новые. Это игра с языком. И для него это настоящее творчество. </w:t>
      </w:r>
    </w:p>
    <w:p w:rsidR="00D93FAA" w:rsidRPr="00532D2F" w:rsidRDefault="00D93FAA" w:rsidP="00532D2F">
      <w:pPr>
        <w:spacing w:after="0" w:line="240" w:lineRule="auto"/>
        <w:jc w:val="both"/>
        <w:rPr>
          <w:rFonts w:ascii="Times New Roman" w:hAnsi="Times New Roman"/>
          <w:sz w:val="28"/>
          <w:szCs w:val="28"/>
        </w:rPr>
      </w:pPr>
      <w:r>
        <w:rPr>
          <w:rFonts w:ascii="Times New Roman" w:hAnsi="Times New Roman"/>
          <w:sz w:val="28"/>
          <w:szCs w:val="28"/>
        </w:rPr>
        <w:t xml:space="preserve">    </w:t>
      </w:r>
      <w:r w:rsidRPr="00532D2F">
        <w:rPr>
          <w:rFonts w:ascii="Times New Roman" w:hAnsi="Times New Roman"/>
          <w:sz w:val="28"/>
          <w:szCs w:val="28"/>
        </w:rPr>
        <w:t xml:space="preserve">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rsidR="00D93FAA" w:rsidRPr="00532D2F" w:rsidRDefault="00D93FAA" w:rsidP="00532D2F">
      <w:pPr>
        <w:spacing w:after="0" w:line="240" w:lineRule="auto"/>
        <w:jc w:val="both"/>
        <w:rPr>
          <w:rFonts w:ascii="Times New Roman" w:hAnsi="Times New Roman"/>
          <w:sz w:val="28"/>
          <w:szCs w:val="28"/>
        </w:rPr>
      </w:pPr>
      <w:r>
        <w:t xml:space="preserve">           </w:t>
      </w:r>
      <w:r w:rsidRPr="00532D2F">
        <w:rPr>
          <w:rFonts w:ascii="Times New Roman" w:hAnsi="Times New Roman"/>
          <w:sz w:val="28"/>
          <w:szCs w:val="28"/>
        </w:rPr>
        <w:t>Если второй язык ребенок начал осваивать позже, он может пользоваться «автозаменой» слов, которые не знает или не помнит. Выпадающее слово заменяется на иноязычное, близкое по смыслу или звучанию. При достаточном доступе к источникам «чистого», правиль¬ного языка он быстро пополняет недостающий словарный запас, и потребность в такой «автозамене» отпадает.</w:t>
      </w:r>
    </w:p>
    <w:p w:rsidR="00D93FAA" w:rsidRPr="00532D2F" w:rsidRDefault="00D93FAA" w:rsidP="00532D2F">
      <w:pPr>
        <w:spacing w:after="0"/>
        <w:jc w:val="center"/>
        <w:rPr>
          <w:rFonts w:ascii="Times New Roman" w:hAnsi="Times New Roman"/>
          <w:b/>
          <w:i/>
          <w:sz w:val="28"/>
          <w:szCs w:val="28"/>
        </w:rPr>
      </w:pPr>
      <w:r w:rsidRPr="00532D2F">
        <w:rPr>
          <w:rFonts w:ascii="Times New Roman" w:hAnsi="Times New Roman"/>
          <w:b/>
          <w:i/>
          <w:sz w:val="28"/>
          <w:szCs w:val="28"/>
        </w:rPr>
        <w:t>Гармоничная языковая среда</w:t>
      </w:r>
    </w:p>
    <w:p w:rsidR="00D93FAA" w:rsidRDefault="00D93FAA" w:rsidP="00532D2F">
      <w:pPr>
        <w:spacing w:after="0" w:line="240" w:lineRule="auto"/>
        <w:jc w:val="both"/>
      </w:pPr>
      <w:r w:rsidRPr="00532D2F">
        <w:rPr>
          <w:rFonts w:ascii="Times New Roman" w:hAnsi="Times New Roman"/>
          <w:sz w:val="28"/>
          <w:szCs w:val="28"/>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r>
        <w:t>.</w:t>
      </w:r>
    </w:p>
    <w:p w:rsidR="00D93FAA" w:rsidRDefault="00D93FAA" w:rsidP="00532D2F">
      <w:pPr>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Pr="00532D2F">
        <w:rPr>
          <w:rFonts w:ascii="Times New Roman" w:hAnsi="Times New Roman"/>
          <w:b/>
          <w:i/>
          <w:sz w:val="28"/>
          <w:szCs w:val="28"/>
        </w:rPr>
        <w:t>Объединитесь с другими двуязычными семьями</w:t>
      </w:r>
    </w:p>
    <w:p w:rsidR="00D93FAA" w:rsidRPr="00532D2F" w:rsidRDefault="00D93FAA" w:rsidP="00532D2F">
      <w:pPr>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Pr="00532D2F">
        <w:rPr>
          <w:rFonts w:ascii="Times New Roman" w:hAnsi="Times New Roman"/>
          <w:sz w:val="28"/>
          <w:szCs w:val="28"/>
        </w:rPr>
        <w:t>Подружитесь с родителями, дети которых говорят на вашем языке. Лучшие учителя языка – другие дети. Книги, музыка, фильмы и игрушки на вашем языке – самые легкие способы предоставить достаточное языковое воздействие на вашего ребенка.</w:t>
      </w:r>
    </w:p>
    <w:p w:rsidR="00D93FAA" w:rsidRDefault="00D93FAA" w:rsidP="00532D2F">
      <w:pPr>
        <w:spacing w:after="0" w:line="240" w:lineRule="auto"/>
        <w:jc w:val="both"/>
      </w:pPr>
      <w:r>
        <w:t xml:space="preserve">   </w:t>
      </w:r>
    </w:p>
    <w:p w:rsidR="00D93FAA" w:rsidRPr="00532D2F" w:rsidRDefault="00D93FAA" w:rsidP="00532D2F">
      <w:pPr>
        <w:spacing w:after="0" w:line="240" w:lineRule="auto"/>
        <w:jc w:val="both"/>
        <w:rPr>
          <w:rFonts w:ascii="Times New Roman" w:hAnsi="Times New Roman"/>
          <w:sz w:val="28"/>
          <w:szCs w:val="28"/>
        </w:rPr>
      </w:pPr>
      <w:r>
        <w:t xml:space="preserve">  </w:t>
      </w:r>
      <w:r w:rsidRPr="00532D2F">
        <w:rPr>
          <w:rFonts w:ascii="Times New Roman" w:hAnsi="Times New Roman"/>
          <w:sz w:val="28"/>
          <w:szCs w:val="28"/>
        </w:rPr>
        <w:t xml:space="preserve">Чем позже в общении с ребенком возникнет второй язык, тем больше будет доминировать первый. Одновременное формирование двух лингвистических систем дает ребенку большое преимущество: он получает сразу два родных языка. Это значит, что для него не будет разницы, на каком из них думать. Они будут для него равноценны. </w:t>
      </w:r>
    </w:p>
    <w:p w:rsidR="00D93FAA" w:rsidRPr="00532D2F" w:rsidRDefault="00D93FAA" w:rsidP="00532D2F">
      <w:pPr>
        <w:spacing w:after="0" w:line="240" w:lineRule="auto"/>
        <w:jc w:val="both"/>
        <w:rPr>
          <w:rFonts w:ascii="Times New Roman" w:hAnsi="Times New Roman"/>
          <w:sz w:val="28"/>
          <w:szCs w:val="28"/>
        </w:rPr>
      </w:pPr>
      <w:r w:rsidRPr="00532D2F">
        <w:rPr>
          <w:rFonts w:ascii="Times New Roman" w:hAnsi="Times New Roman"/>
          <w:sz w:val="28"/>
          <w:szCs w:val="28"/>
        </w:rPr>
        <w:t>Известный французский лингвист М. Граммонт предложил принцип, пользующийся заслуженной популярностью в семьях, целенаправленно воспитывающих билингвов. Звучит он просто, как все гениаль¬ное:</w:t>
      </w:r>
    </w:p>
    <w:p w:rsidR="00D93FAA" w:rsidRDefault="00D93FAA" w:rsidP="00532D2F">
      <w:pPr>
        <w:jc w:val="both"/>
        <w:rPr>
          <w:rFonts w:ascii="Times New Roman" w:hAnsi="Times New Roman"/>
          <w:b/>
          <w:sz w:val="28"/>
          <w:szCs w:val="28"/>
          <w:u w:val="single"/>
        </w:rPr>
      </w:pPr>
      <w:r w:rsidRPr="00532D2F">
        <w:rPr>
          <w:rFonts w:ascii="Times New Roman" w:hAnsi="Times New Roman"/>
          <w:b/>
          <w:sz w:val="28"/>
          <w:szCs w:val="28"/>
          <w:u w:val="single"/>
        </w:rPr>
        <w:t>«Один родитель – один язык»</w:t>
      </w:r>
    </w:p>
    <w:p w:rsidR="00D93FAA" w:rsidRPr="00532D2F" w:rsidRDefault="00D93FAA" w:rsidP="00532D2F">
      <w:pPr>
        <w:spacing w:after="0" w:line="240" w:lineRule="auto"/>
        <w:jc w:val="both"/>
        <w:rPr>
          <w:rFonts w:ascii="Times New Roman" w:hAnsi="Times New Roman"/>
          <w:b/>
          <w:sz w:val="28"/>
          <w:szCs w:val="28"/>
          <w:u w:val="single"/>
        </w:rPr>
      </w:pPr>
      <w:r>
        <w:rPr>
          <w:rFonts w:ascii="Times New Roman" w:hAnsi="Times New Roman"/>
          <w:b/>
          <w:sz w:val="28"/>
          <w:szCs w:val="28"/>
        </w:rPr>
        <w:t xml:space="preserve">   </w:t>
      </w:r>
      <w:r w:rsidRPr="00532D2F">
        <w:rPr>
          <w:rFonts w:ascii="Times New Roman" w:hAnsi="Times New Roman"/>
          <w:sz w:val="28"/>
          <w:szCs w:val="28"/>
        </w:rPr>
        <w:t xml:space="preserve">Ребенок должен четко усвоить: этот язык – мамин, а этот – папин. Переключаться с одного языка на другой в общении с ребенком не рекомендуется. «Суть в том, - считал М. Граммонт, - что каждый язык должен быть олицетворен в разных личностях. Никогда не меняйте ролей. В этом случае ребенок начнет говорить на двух языках, не замечая этого и без особых усилий». </w:t>
      </w:r>
    </w:p>
    <w:p w:rsidR="00D93FAA" w:rsidRPr="00532D2F" w:rsidRDefault="00D93FAA" w:rsidP="00532D2F">
      <w:pPr>
        <w:spacing w:after="0" w:line="240" w:lineRule="auto"/>
        <w:jc w:val="both"/>
        <w:rPr>
          <w:rFonts w:ascii="Times New Roman" w:hAnsi="Times New Roman"/>
          <w:sz w:val="28"/>
          <w:szCs w:val="28"/>
        </w:rPr>
      </w:pPr>
      <w:r w:rsidRPr="00532D2F">
        <w:rPr>
          <w:rFonts w:ascii="Times New Roman" w:hAnsi="Times New Roman"/>
          <w:sz w:val="28"/>
          <w:szCs w:val="28"/>
        </w:rPr>
        <w:t>Согласно другому принципу, переключение между языками происходит по времени:</w:t>
      </w:r>
    </w:p>
    <w:p w:rsidR="00D93FAA" w:rsidRDefault="00D93FAA" w:rsidP="00532D2F">
      <w:pPr>
        <w:spacing w:after="0" w:line="240" w:lineRule="auto"/>
        <w:jc w:val="both"/>
        <w:rPr>
          <w:rFonts w:ascii="Times New Roman" w:hAnsi="Times New Roman"/>
          <w:b/>
          <w:sz w:val="28"/>
          <w:szCs w:val="28"/>
          <w:u w:val="single"/>
        </w:rPr>
      </w:pPr>
      <w:r w:rsidRPr="00532D2F">
        <w:rPr>
          <w:rFonts w:ascii="Times New Roman" w:hAnsi="Times New Roman"/>
          <w:b/>
          <w:sz w:val="28"/>
          <w:szCs w:val="28"/>
          <w:u w:val="single"/>
        </w:rPr>
        <w:t>«Одно время – один язык»</w:t>
      </w:r>
    </w:p>
    <w:p w:rsidR="00D93FAA" w:rsidRPr="00532D2F" w:rsidRDefault="00D93FAA" w:rsidP="00532D2F">
      <w:pPr>
        <w:spacing w:after="0" w:line="240" w:lineRule="auto"/>
        <w:jc w:val="both"/>
        <w:rPr>
          <w:rFonts w:ascii="Times New Roman" w:hAnsi="Times New Roman"/>
          <w:b/>
          <w:sz w:val="28"/>
          <w:szCs w:val="28"/>
          <w:u w:val="single"/>
        </w:rPr>
      </w:pPr>
      <w:r w:rsidRPr="00532D2F">
        <w:rPr>
          <w:rFonts w:ascii="Times New Roman" w:hAnsi="Times New Roman"/>
          <w:sz w:val="28"/>
          <w:szCs w:val="28"/>
        </w:rPr>
        <w:t>Например, до обеда в доме звучит исключительно английская речь, а после обеда – русская. Либо происходит разделение по дням недели.</w:t>
      </w:r>
    </w:p>
    <w:p w:rsidR="00D93FAA" w:rsidRDefault="00D93FAA" w:rsidP="00AA3058">
      <w:pPr>
        <w:spacing w:after="0" w:line="240" w:lineRule="auto"/>
        <w:jc w:val="both"/>
      </w:pPr>
      <w:r>
        <w:t xml:space="preserve">  </w:t>
      </w:r>
    </w:p>
    <w:p w:rsidR="00D93FAA" w:rsidRPr="00AA3058" w:rsidRDefault="00D93FAA" w:rsidP="00AA3058">
      <w:pPr>
        <w:spacing w:after="0" w:line="240" w:lineRule="auto"/>
        <w:jc w:val="both"/>
        <w:rPr>
          <w:rFonts w:ascii="Times New Roman" w:hAnsi="Times New Roman"/>
          <w:sz w:val="28"/>
          <w:szCs w:val="28"/>
        </w:rPr>
      </w:pPr>
      <w:r>
        <w:t xml:space="preserve">     </w:t>
      </w:r>
      <w:r w:rsidRPr="00AA3058">
        <w:rPr>
          <w:rFonts w:ascii="Times New Roman" w:hAnsi="Times New Roman"/>
          <w:sz w:val="28"/>
          <w:szCs w:val="28"/>
        </w:rPr>
        <w:t xml:space="preserve">Но какой бы принцип или систему обучения вы ни выбрали для своего ребенка, помните: язык – это средство самовыражения и коммуникации. И эта зона должна быть для него безопасной. Ругая или высмеивая ребенка за коверканье слов или неправильное произношение, вы вносите в его сознание вирус сомнения. Чтобы не попадать впросак, он может избегать общения на «проблемном» языке, стесняться его. </w:t>
      </w:r>
    </w:p>
    <w:p w:rsidR="00D93FAA" w:rsidRPr="00AA3058" w:rsidRDefault="00D93FAA" w:rsidP="00AA3058">
      <w:pPr>
        <w:spacing w:after="0" w:line="240" w:lineRule="auto"/>
        <w:jc w:val="both"/>
        <w:rPr>
          <w:rFonts w:ascii="Times New Roman" w:hAnsi="Times New Roman"/>
          <w:sz w:val="28"/>
          <w:szCs w:val="28"/>
        </w:rPr>
      </w:pPr>
      <w:r>
        <w:t xml:space="preserve">     </w:t>
      </w:r>
      <w:r w:rsidRPr="00AA3058">
        <w:rPr>
          <w:rFonts w:ascii="Times New Roman" w:hAnsi="Times New Roman"/>
          <w:sz w:val="28"/>
          <w:szCs w:val="28"/>
        </w:rPr>
        <w:t xml:space="preserve">Поощряйте его любознательность, если он интересуется происхождением какого-нибудь слова или понятия. Для билингвов этот интерес особенно характерен. Через язык происходит соприкосновение с целой культурой, его создавшей. Для ребенка это важнее, чем владение языком на уровне воспроизведения словаря. </w:t>
      </w:r>
    </w:p>
    <w:p w:rsidR="00D93FAA"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p>
    <w:p w:rsidR="00D93FAA" w:rsidRPr="00AA3058" w:rsidRDefault="00D93FAA" w:rsidP="00AA3058">
      <w:pPr>
        <w:spacing w:after="0" w:line="240" w:lineRule="auto"/>
        <w:jc w:val="both"/>
        <w:rPr>
          <w:rFonts w:ascii="Times New Roman" w:hAnsi="Times New Roman"/>
          <w:sz w:val="28"/>
          <w:szCs w:val="28"/>
        </w:rPr>
      </w:pPr>
      <w:r w:rsidRPr="00AA3058">
        <w:rPr>
          <w:rFonts w:ascii="Times New Roman" w:hAnsi="Times New Roman"/>
          <w:sz w:val="28"/>
          <w:szCs w:val="28"/>
        </w:rPr>
        <w:t xml:space="preserve">Человечество неизбежно движется по пути единения. Возможно, на этом пути теряются некоторые яркие культурно-этнические отличия между народами. Но это дает жизнь развитию новой мировой культуры – не менее яркой и интересной. И многоязычие, похоже, уже является одним из основных ее признаков. </w:t>
      </w:r>
    </w:p>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Default="00D93FAA" w:rsidP="00A15610"/>
    <w:p w:rsidR="00D93FAA" w:rsidRPr="004F2F1D" w:rsidRDefault="00D93FAA" w:rsidP="00AA3058">
      <w:pPr>
        <w:jc w:val="center"/>
        <w:rPr>
          <w:rFonts w:ascii="Times New Roman" w:hAnsi="Times New Roman"/>
          <w:b/>
          <w:sz w:val="32"/>
          <w:szCs w:val="32"/>
        </w:rPr>
      </w:pPr>
      <w:r w:rsidRPr="004F2F1D">
        <w:rPr>
          <w:rFonts w:ascii="Times New Roman" w:hAnsi="Times New Roman"/>
          <w:b/>
          <w:sz w:val="32"/>
          <w:szCs w:val="32"/>
        </w:rPr>
        <w:t>Двуязычный детский сад и школа для ребенка</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Двуязычные детские сады и школы – наилучший вариант. Если ребенок хорошо общается на домашнем языке, то его можно отдать в детский сад и школу с другим языком. Однако если у родителей нет возможности достаточно общаться с ребенком на своем языке, и его языковые навыки еще слабо развиты, то лучше отдать ребенка в детский сад, где будут поддерживать его основной язык, а в школу с другим языком. Чтобы поддержать знания языка достаточно 15 минут занятий в день, но эти занятия должны быть интересны и содержательны для ребенка.</w:t>
      </w:r>
    </w:p>
    <w:p w:rsidR="00D93FAA" w:rsidRPr="00AA3058" w:rsidRDefault="00D93FAA" w:rsidP="00AA3058">
      <w:pPr>
        <w:spacing w:after="0" w:line="240" w:lineRule="auto"/>
        <w:jc w:val="both"/>
        <w:rPr>
          <w:rFonts w:ascii="Times New Roman" w:hAnsi="Times New Roman"/>
          <w:b/>
          <w:i/>
          <w:sz w:val="28"/>
          <w:szCs w:val="28"/>
        </w:rPr>
      </w:pPr>
      <w:r w:rsidRPr="00AA3058">
        <w:rPr>
          <w:rFonts w:ascii="Times New Roman" w:hAnsi="Times New Roman"/>
          <w:b/>
          <w:i/>
          <w:sz w:val="28"/>
          <w:szCs w:val="28"/>
        </w:rPr>
        <w:t>Двуязычие ребенка.</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До недавнего времени исследователи не интересовались двуязычием, результатами раннего обучения ребенка двум языкам одновременно. Вопрос этот волновал только родителей и учителей. Не было научной теории, а повседневная практика давала им основания рассматривать двуязычие как зло, источник неуверенности у маленького ребенка, ведущей к отставанию в изучении языка, к затруднениям в школе. Отсюда ряд рекомендаций и предостережений относительно того, что ребенок, слишком рано начавший говорить на двух языках, не будет хорошо знать ни одного.</w:t>
      </w:r>
      <w:r>
        <w:rPr>
          <w:rFonts w:ascii="Times New Roman" w:hAnsi="Times New Roman"/>
          <w:sz w:val="28"/>
          <w:szCs w:val="28"/>
        </w:rPr>
        <w:t xml:space="preserve">   </w:t>
      </w:r>
      <w:r w:rsidRPr="00AA3058">
        <w:rPr>
          <w:rFonts w:ascii="Times New Roman" w:hAnsi="Times New Roman"/>
          <w:sz w:val="28"/>
          <w:szCs w:val="28"/>
        </w:rPr>
        <w:t>С тех пор произошли радикальные изменения в жизни, открылись границы, расширение международных связей выдвинуло на первый план необходимость знания иностранных языков. Появились миллионы эмигрантов, их дети вынуждены были изучать язык принявшей их страны; размах этого движения сделал двуязычие педагогической</w:t>
      </w:r>
      <w:r>
        <w:rPr>
          <w:rFonts w:ascii="Times New Roman" w:hAnsi="Times New Roman"/>
          <w:sz w:val="28"/>
          <w:szCs w:val="28"/>
        </w:rPr>
        <w:t xml:space="preserve"> </w:t>
      </w:r>
      <w:r w:rsidRPr="00AA3058">
        <w:rPr>
          <w:rFonts w:ascii="Times New Roman" w:hAnsi="Times New Roman"/>
          <w:sz w:val="28"/>
          <w:szCs w:val="28"/>
        </w:rPr>
        <w:t>проблемой. Им заинтересовались ученые, стали проводиться исследования, наблюдения, появились научные заключения.</w:t>
      </w:r>
    </w:p>
    <w:p w:rsidR="00D93FAA" w:rsidRPr="00AA3058" w:rsidRDefault="00D93FAA" w:rsidP="00AA3058">
      <w:pPr>
        <w:spacing w:after="0" w:line="240" w:lineRule="auto"/>
        <w:jc w:val="both"/>
        <w:rPr>
          <w:rFonts w:ascii="Times New Roman" w:hAnsi="Times New Roman"/>
          <w:sz w:val="28"/>
          <w:szCs w:val="28"/>
        </w:rPr>
      </w:pPr>
      <w:r w:rsidRPr="00AA3058">
        <w:rPr>
          <w:rFonts w:ascii="Times New Roman" w:hAnsi="Times New Roman"/>
          <w:sz w:val="28"/>
          <w:szCs w:val="28"/>
        </w:rPr>
        <w:t>Двуязычие из опасности превратилось в благо и источник многих преимуществ; теперь считают, что раннее обучение двум языкам способствует развитию сообразительности, способности к творчеству, социализации ребенка.</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Принципиальные разногласия возникают сегодня лишь по поводу возраста, в котором ребенок может начать говорить на двух языках одновременно; следует ли ждать, пока ребенок достигнет определенного возраста, или погрузить его в атмосферу двуязычия с самого начала? В большинстве случаев ученые склоняются ко второму</w:t>
      </w:r>
      <w:r>
        <w:rPr>
          <w:rFonts w:ascii="Times New Roman" w:hAnsi="Times New Roman"/>
          <w:sz w:val="28"/>
          <w:szCs w:val="28"/>
        </w:rPr>
        <w:t xml:space="preserve"> </w:t>
      </w:r>
      <w:r w:rsidRPr="00AA3058">
        <w:rPr>
          <w:rFonts w:ascii="Times New Roman" w:hAnsi="Times New Roman"/>
          <w:sz w:val="28"/>
          <w:szCs w:val="28"/>
        </w:rPr>
        <w:t>решению.</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Современная теория соответствует желанию родителей: каждый из них должен говорить с ребенком на своем родном языке, а ребенок прекрасно разберется сам.</w:t>
      </w:r>
      <w:r>
        <w:rPr>
          <w:rFonts w:ascii="Times New Roman" w:hAnsi="Times New Roman"/>
          <w:sz w:val="28"/>
          <w:szCs w:val="28"/>
        </w:rPr>
        <w:t xml:space="preserve"> </w:t>
      </w:r>
      <w:r w:rsidRPr="00AA3058">
        <w:rPr>
          <w:rFonts w:ascii="Times New Roman" w:hAnsi="Times New Roman"/>
          <w:sz w:val="28"/>
          <w:szCs w:val="28"/>
        </w:rPr>
        <w:t>Отмечается, что если к ребенку обращаются на двух языках, то он легко переходит от одного языка к другому. Подобные упражнения становятся для него привычными, он достигает в них большой гибкости; создается даже впечатление, что он жонглирует словами и знание двух языков его забавляет. Можно констатировать, что двуязычный ребенок обладает более живым умом, что владение двумя языками и двумя способами мышления обогащает его личность во всех отношениях. Видите, как далеко мы ушли от опасений прошлых лет.</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Обычно дела идут хорошо, но иногда могут возникнуть сложности: когда отец и мать хотят, чтобы ребенок лучше говорил на его (или ее) родном языке, ребенок оказывается в затруднительном положении перед таким выбором, не желая огорчать ни отца, ни мать; когда мать, уроженка места жительства семьи, считает, что язык</w:t>
      </w:r>
      <w:r>
        <w:rPr>
          <w:rFonts w:ascii="Times New Roman" w:hAnsi="Times New Roman"/>
          <w:sz w:val="28"/>
          <w:szCs w:val="28"/>
        </w:rPr>
        <w:t xml:space="preserve"> </w:t>
      </w:r>
      <w:r w:rsidRPr="00AA3058">
        <w:rPr>
          <w:rFonts w:ascii="Times New Roman" w:hAnsi="Times New Roman"/>
          <w:sz w:val="28"/>
          <w:szCs w:val="28"/>
        </w:rPr>
        <w:t>отца слишком труден для освоения и она никогда не поедет на родину мужа. В таком случае ребенок тоже откажется говорить на языке отца.</w:t>
      </w:r>
    </w:p>
    <w:p w:rsidR="00D93FAA" w:rsidRPr="00AA3058" w:rsidRDefault="00D93FAA" w:rsidP="00AA3058">
      <w:pPr>
        <w:spacing w:after="0" w:line="240" w:lineRule="auto"/>
        <w:jc w:val="both"/>
        <w:rPr>
          <w:rFonts w:ascii="Times New Roman" w:hAnsi="Times New Roman"/>
          <w:sz w:val="28"/>
          <w:szCs w:val="28"/>
        </w:rPr>
      </w:pPr>
      <w:r w:rsidRPr="00AA3058">
        <w:rPr>
          <w:rFonts w:ascii="Times New Roman" w:hAnsi="Times New Roman"/>
          <w:sz w:val="28"/>
          <w:szCs w:val="28"/>
        </w:rPr>
        <w:t>А что происходит, когда родители одной национальности проживают за границей?</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Если ребенок посещает ясли, он очень рано знакомится с другим языком; как отмечалось выше, здесь не возникает проблем. Если же ребенок воспитывается в семье и начинает ходить в детский сад в 3—4 года, он одновременно открывает для себя не только существование другого языка, но и иной среды, непривычного</w:t>
      </w:r>
      <w:r>
        <w:rPr>
          <w:rFonts w:ascii="Times New Roman" w:hAnsi="Times New Roman"/>
          <w:sz w:val="28"/>
          <w:szCs w:val="28"/>
        </w:rPr>
        <w:t xml:space="preserve"> </w:t>
      </w:r>
      <w:r w:rsidRPr="00AA3058">
        <w:rPr>
          <w:rFonts w:ascii="Times New Roman" w:hAnsi="Times New Roman"/>
          <w:sz w:val="28"/>
          <w:szCs w:val="28"/>
        </w:rPr>
        <w:t>жизненного уклада.</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Конечно, первые контакты могут вызывать затруднения, но у ребенка, к счастью, есть к другие способы общения — взгляд, жест, улыбка; в этом случае обучение обычно проходит успешно.</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Трудности, однако, могут возникнуть в том случае, когда к родному языку ребенка относятся без уважения. Если же ребенок знает, что его родной язык высоко ценится, то у него появляется желание выучить второй язык, чтобы облегчить себе общение с сгружающими. Очень важно, чтобы воспитатель в детском саду проявлял</w:t>
      </w:r>
      <w:r>
        <w:rPr>
          <w:rFonts w:ascii="Times New Roman" w:hAnsi="Times New Roman"/>
          <w:sz w:val="28"/>
          <w:szCs w:val="28"/>
        </w:rPr>
        <w:t xml:space="preserve"> </w:t>
      </w:r>
      <w:r w:rsidRPr="00AA3058">
        <w:rPr>
          <w:rFonts w:ascii="Times New Roman" w:hAnsi="Times New Roman"/>
          <w:sz w:val="28"/>
          <w:szCs w:val="28"/>
        </w:rPr>
        <w:t>интерес к родному языку ребенка; чем богаче будет у ребенка словарный запас родного языка, тем легче он сможет воспринимать второй язык.</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Иногда родители хотят очень рано начать учить ребенка иностранному языку, чтобы дать ему дополнительный козырь в последующем обучении. В этом случае рекомендуется подождать до 4—5 лет. Если ребенка принуждают к изучению второго языка, он не воспринимает его так же естественно, как в семье или в детском</w:t>
      </w:r>
      <w:r>
        <w:rPr>
          <w:rFonts w:ascii="Times New Roman" w:hAnsi="Times New Roman"/>
          <w:sz w:val="28"/>
          <w:szCs w:val="28"/>
        </w:rPr>
        <w:t xml:space="preserve"> </w:t>
      </w:r>
      <w:r w:rsidRPr="00AA3058">
        <w:rPr>
          <w:rFonts w:ascii="Times New Roman" w:hAnsi="Times New Roman"/>
          <w:sz w:val="28"/>
          <w:szCs w:val="28"/>
        </w:rPr>
        <w:t>саду; ему это гораздо труднее. Поэтому лучше подождать, пока он достаточно хорошо освоит родной язык, полюбит говорить на нем, привыкнет к коллективу.</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При обучении предпочтительна методика, основанная на игре; не следует ругать ребенка за допущенные ошибки, это лишь затормозит обучение. Однако если ребенок противится обучению новому языку, следует отложить его до 6—7 лет.</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Какой бы ни была причина двуязычия у ребенка, вначале он будет смешивать языки, что вполне естественно. Постепенно с помощью родителей он сможет их различить.</w:t>
      </w:r>
    </w:p>
    <w:p w:rsidR="00D93FAA" w:rsidRPr="00AA3058" w:rsidRDefault="00D93FAA" w:rsidP="005939AD">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Обычно начиная с 3-летнего возраста дети без затруднений переходят с одного языка на другой.</w:t>
      </w:r>
    </w:p>
    <w:p w:rsidR="00D93FAA" w:rsidRPr="00AA3058" w:rsidRDefault="00D93FAA" w:rsidP="005939AD">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Три года — своего рода ключевой возраст, ввиду чего раньше рекомендовали начинать обучение иностранному языку именно в этом возрасте. Во время обучения двум языкам у ребенка могут возникнуть некоторые нарушения речи, например, заикание. Подобные нарушения, несерьезные и преходящие, проходят</w:t>
      </w:r>
    </w:p>
    <w:p w:rsidR="00D93FAA" w:rsidRPr="00AA3058" w:rsidRDefault="00D93FAA" w:rsidP="00AA3058">
      <w:pPr>
        <w:spacing w:after="0" w:line="240" w:lineRule="auto"/>
        <w:jc w:val="both"/>
        <w:rPr>
          <w:rFonts w:ascii="Times New Roman" w:hAnsi="Times New Roman"/>
          <w:sz w:val="28"/>
          <w:szCs w:val="28"/>
        </w:rPr>
      </w:pPr>
      <w:r w:rsidRPr="00AA3058">
        <w:rPr>
          <w:rFonts w:ascii="Times New Roman" w:hAnsi="Times New Roman"/>
          <w:sz w:val="28"/>
          <w:szCs w:val="28"/>
        </w:rPr>
        <w:t>спонтанно. Они не обусловлены двуязычием и могут появиться также у ребенка, говорящего только на одном языке.</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Ребенок, который учится говорить сразу на двух языках, прогрессирует в освоении языка в том же возрасте, что и ребенок, говорящий на одном языке. И если ребенок начинает говорить позднее, то причиной является не двуязычие, в другом.</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Тем не менее иногда двуязычные дети могут совершенно перестать говорить, что, правда, случается очень редко. Чаще всего это зависит от условий, в которых ребенок обучается языкам: возможно, его ругают на неумение достаточно хорошо объясниться (в 4-летнем возрасте) на обоих языках или (в другом случае) он не</w:t>
      </w:r>
    </w:p>
    <w:p w:rsidR="00D93FAA" w:rsidRPr="00AA3058" w:rsidRDefault="00D93FAA" w:rsidP="00AA3058">
      <w:pPr>
        <w:spacing w:after="0" w:line="240" w:lineRule="auto"/>
        <w:jc w:val="both"/>
        <w:rPr>
          <w:rFonts w:ascii="Times New Roman" w:hAnsi="Times New Roman"/>
          <w:sz w:val="28"/>
          <w:szCs w:val="28"/>
        </w:rPr>
      </w:pPr>
      <w:r w:rsidRPr="00AA3058">
        <w:rPr>
          <w:rFonts w:ascii="Times New Roman" w:hAnsi="Times New Roman"/>
          <w:sz w:val="28"/>
          <w:szCs w:val="28"/>
        </w:rPr>
        <w:t>хочет огорчать никого из родителей, каждый из которых желает, чтобы ребенок лучше говорил на его языке.</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И наконец, последнее замечание: если постоянно не практиковаться в языке, усвоенном в очень юном возрасте то познания быстро теряются, язык забывается.</w:t>
      </w:r>
      <w:r>
        <w:rPr>
          <w:rFonts w:ascii="Times New Roman" w:hAnsi="Times New Roman"/>
          <w:sz w:val="28"/>
          <w:szCs w:val="28"/>
        </w:rPr>
        <w:t xml:space="preserve">  </w:t>
      </w:r>
      <w:r w:rsidRPr="00AA3058">
        <w:rPr>
          <w:rFonts w:ascii="Times New Roman" w:hAnsi="Times New Roman"/>
          <w:sz w:val="28"/>
          <w:szCs w:val="28"/>
        </w:rPr>
        <w:t>Для того чтобы ребенок сохранил свои знания второго языка, надо регулярно погружать его в этот язык; можно отдать его в двуязычную школу или найти ему товарищей, для которых данный язык являете родным.</w:t>
      </w:r>
    </w:p>
    <w:p w:rsidR="00D93FAA" w:rsidRPr="00AA3058" w:rsidRDefault="00D93FAA" w:rsidP="00AA3058">
      <w:pPr>
        <w:spacing w:after="0" w:line="240" w:lineRule="auto"/>
        <w:jc w:val="both"/>
        <w:rPr>
          <w:rFonts w:ascii="Times New Roman" w:hAnsi="Times New Roman"/>
          <w:sz w:val="28"/>
          <w:szCs w:val="28"/>
        </w:rPr>
      </w:pPr>
      <w:r>
        <w:rPr>
          <w:rFonts w:ascii="Times New Roman" w:hAnsi="Times New Roman"/>
          <w:sz w:val="28"/>
          <w:szCs w:val="28"/>
        </w:rPr>
        <w:t xml:space="preserve">    </w:t>
      </w:r>
      <w:r w:rsidRPr="00AA3058">
        <w:rPr>
          <w:rFonts w:ascii="Times New Roman" w:hAnsi="Times New Roman"/>
          <w:sz w:val="28"/>
          <w:szCs w:val="28"/>
        </w:rPr>
        <w:t>Как воспитать ребенка двуязычным? Этим вопросом сейчас задаются многие родители. Чаще всего потому, что владеть в совершенстве несколькими языками становится всё более и более престижным.</w:t>
      </w:r>
    </w:p>
    <w:p w:rsidR="00D93FAA" w:rsidRPr="00AA3058" w:rsidRDefault="00D93FAA" w:rsidP="00AA3058">
      <w:pPr>
        <w:spacing w:after="0" w:line="240" w:lineRule="auto"/>
        <w:jc w:val="both"/>
        <w:rPr>
          <w:rFonts w:ascii="Times New Roman" w:hAnsi="Times New Roman"/>
          <w:sz w:val="28"/>
          <w:szCs w:val="28"/>
        </w:rPr>
      </w:pPr>
      <w:r w:rsidRPr="00AA3058">
        <w:rPr>
          <w:rFonts w:ascii="Times New Roman" w:hAnsi="Times New Roman"/>
          <w:sz w:val="28"/>
          <w:szCs w:val="28"/>
        </w:rPr>
        <w:t xml:space="preserve"> </w:t>
      </w:r>
      <w:r>
        <w:rPr>
          <w:rFonts w:ascii="Times New Roman" w:hAnsi="Times New Roman"/>
          <w:sz w:val="28"/>
          <w:szCs w:val="28"/>
        </w:rPr>
        <w:t xml:space="preserve">   </w:t>
      </w:r>
      <w:r w:rsidRPr="00AA3058">
        <w:rPr>
          <w:rFonts w:ascii="Times New Roman" w:hAnsi="Times New Roman"/>
          <w:sz w:val="28"/>
          <w:szCs w:val="28"/>
        </w:rPr>
        <w:t>Существует два пути воспитания двуязычного ребенка без обучения как такового, а в семье, в процессе ежедневного общения. Первый путь возможен тогда, когда родители являются представителями двух разных культур и носителями двух разных языков. Ребенок перенимает от них оба языка и обе культуры как родные.</w:t>
      </w:r>
      <w:r>
        <w:rPr>
          <w:rFonts w:ascii="Times New Roman" w:hAnsi="Times New Roman"/>
          <w:sz w:val="28"/>
          <w:szCs w:val="28"/>
        </w:rPr>
        <w:t xml:space="preserve">  </w:t>
      </w:r>
      <w:r w:rsidRPr="00AA3058">
        <w:rPr>
          <w:rFonts w:ascii="Times New Roman" w:hAnsi="Times New Roman"/>
          <w:sz w:val="28"/>
          <w:szCs w:val="28"/>
        </w:rPr>
        <w:t>Во втором случае папа и мама могут договориться, чтобы один из них с раннего возраста говорил с ребенком на иностранном языке, которым владеет хорошо, но носителем которого не является. В итоге этот второй иностранный язык также становится для ребенка полноценным средством коммуникации.</w:t>
      </w:r>
    </w:p>
    <w:p w:rsidR="00D93FAA" w:rsidRPr="00B86BA2" w:rsidRDefault="00D93FAA" w:rsidP="00B86BA2">
      <w:pPr>
        <w:spacing w:after="0"/>
        <w:rPr>
          <w:rFonts w:ascii="Times New Roman" w:hAnsi="Times New Roman"/>
          <w:b/>
          <w:i/>
          <w:sz w:val="28"/>
          <w:szCs w:val="28"/>
        </w:rPr>
      </w:pPr>
      <w:r w:rsidRPr="00B86BA2">
        <w:rPr>
          <w:rFonts w:ascii="Times New Roman" w:hAnsi="Times New Roman"/>
          <w:b/>
          <w:i/>
          <w:sz w:val="28"/>
          <w:szCs w:val="28"/>
        </w:rPr>
        <w:t>Советы родителям маленьких билингвов</w:t>
      </w:r>
      <w:r w:rsidRPr="00B86BA2">
        <w:rPr>
          <w:rFonts w:ascii="Times New Roman" w:hAnsi="Times New Roman"/>
          <w:sz w:val="28"/>
          <w:szCs w:val="28"/>
        </w:rPr>
        <w:t xml:space="preserve"> </w:t>
      </w:r>
    </w:p>
    <w:p w:rsidR="00D93FAA" w:rsidRPr="00B86BA2" w:rsidRDefault="00D93FAA" w:rsidP="00B86BA2">
      <w:pPr>
        <w:spacing w:after="0" w:line="240" w:lineRule="auto"/>
        <w:jc w:val="both"/>
        <w:rPr>
          <w:rFonts w:ascii="Times New Roman" w:hAnsi="Times New Roman"/>
          <w:sz w:val="28"/>
          <w:szCs w:val="28"/>
        </w:rPr>
      </w:pPr>
      <w:r w:rsidRPr="00B86BA2">
        <w:rPr>
          <w:rFonts w:ascii="Times New Roman" w:hAnsi="Times New Roman"/>
          <w:sz w:val="28"/>
          <w:szCs w:val="28"/>
        </w:rPr>
        <w:t>1. Стараться соблюдать пропорцию объема общения на каждом языке 50/50.</w:t>
      </w:r>
    </w:p>
    <w:p w:rsidR="00D93FAA" w:rsidRDefault="00D93FAA" w:rsidP="00B86BA2">
      <w:pPr>
        <w:spacing w:after="0" w:line="240" w:lineRule="auto"/>
        <w:jc w:val="both"/>
        <w:rPr>
          <w:rFonts w:ascii="Times New Roman" w:hAnsi="Times New Roman"/>
          <w:sz w:val="28"/>
          <w:szCs w:val="28"/>
        </w:rPr>
      </w:pPr>
      <w:r w:rsidRPr="00B86BA2">
        <w:rPr>
          <w:rFonts w:ascii="Times New Roman" w:hAnsi="Times New Roman"/>
          <w:sz w:val="28"/>
          <w:szCs w:val="28"/>
        </w:rPr>
        <w:t xml:space="preserve"> 2. Следовать правилу «один родитель=один язык». У нас, например, это действует так: я обращаюсь  к сыну только по-р</w:t>
      </w:r>
      <w:r>
        <w:rPr>
          <w:rFonts w:ascii="Times New Roman" w:hAnsi="Times New Roman"/>
          <w:sz w:val="28"/>
          <w:szCs w:val="28"/>
        </w:rPr>
        <w:t>усски, а муж только по-татарски</w:t>
      </w:r>
      <w:r w:rsidRPr="00B86BA2">
        <w:rPr>
          <w:rFonts w:ascii="Times New Roman" w:hAnsi="Times New Roman"/>
          <w:sz w:val="28"/>
          <w:szCs w:val="28"/>
        </w:rPr>
        <w:t>. Таким образом малыш привыкает к общению с каждым из нас и ассоциирует папу и маму с его/её языком.</w:t>
      </w:r>
    </w:p>
    <w:p w:rsidR="00D93FAA" w:rsidRPr="005939AD" w:rsidRDefault="00D93FAA" w:rsidP="005939AD">
      <w:pPr>
        <w:spacing w:after="0" w:line="240" w:lineRule="auto"/>
        <w:jc w:val="both"/>
        <w:rPr>
          <w:rFonts w:ascii="Times New Roman" w:hAnsi="Times New Roman"/>
          <w:sz w:val="28"/>
          <w:szCs w:val="28"/>
        </w:rPr>
      </w:pPr>
      <w:r w:rsidRPr="00B86BA2">
        <w:rPr>
          <w:rFonts w:ascii="Times New Roman" w:hAnsi="Times New Roman"/>
          <w:sz w:val="28"/>
          <w:szCs w:val="28"/>
        </w:rPr>
        <w:t>3. Не паниковать, что двуязычный ребенок заговорит позже своих сверстников. Это для билингвов вполне естественно и подтверждается многими примерами.</w:t>
      </w:r>
      <w:r>
        <w:t xml:space="preserve"> </w:t>
      </w:r>
    </w:p>
    <w:p w:rsidR="00D93FAA" w:rsidRPr="00B86BA2" w:rsidRDefault="00D93FAA" w:rsidP="00B86BA2">
      <w:pPr>
        <w:spacing w:after="0" w:line="240" w:lineRule="auto"/>
        <w:jc w:val="both"/>
        <w:rPr>
          <w:rFonts w:ascii="Times New Roman" w:hAnsi="Times New Roman"/>
          <w:sz w:val="28"/>
          <w:szCs w:val="28"/>
        </w:rPr>
      </w:pPr>
      <w:r w:rsidRPr="00B86BA2">
        <w:rPr>
          <w:rFonts w:ascii="Times New Roman" w:hAnsi="Times New Roman"/>
          <w:sz w:val="28"/>
          <w:szCs w:val="28"/>
        </w:rPr>
        <w:t>Методик воспитания двуязычных детей огромное множество. Но самая эффективная – это общение с детьми, возможность слышать и разговаривать на двух и более языках постоянно.</w:t>
      </w:r>
    </w:p>
    <w:p w:rsidR="00D93FAA" w:rsidRPr="00B86BA2" w:rsidRDefault="00D93FAA" w:rsidP="00B86BA2">
      <w:pPr>
        <w:spacing w:after="0" w:line="240" w:lineRule="auto"/>
        <w:jc w:val="both"/>
        <w:rPr>
          <w:rFonts w:ascii="Times New Roman" w:hAnsi="Times New Roman"/>
          <w:sz w:val="28"/>
          <w:szCs w:val="28"/>
        </w:rPr>
      </w:pPr>
      <w:r>
        <w:t xml:space="preserve">     </w:t>
      </w:r>
      <w:r w:rsidRPr="00B86BA2">
        <w:rPr>
          <w:rFonts w:ascii="Times New Roman" w:hAnsi="Times New Roman"/>
          <w:sz w:val="28"/>
          <w:szCs w:val="28"/>
        </w:rPr>
        <w:t>Замечали ли вы когда-нибудь, что дети любят постоянство? Вы читаете им одну и ту же книгу каждый вечер перед сном и удивляетесь – как это может быть интересно ребенку, ведь он постоянно растет и развивается? Но на ваш вопрос, какую книгу они хотят послушать сегодня, они уверенно снова называют ее. Безопасность, стабильность и постоянство – вот что привлекает детей.</w:t>
      </w:r>
    </w:p>
    <w:p w:rsidR="00D93FAA" w:rsidRPr="00B86BA2" w:rsidRDefault="00D93FAA" w:rsidP="00B86BA2">
      <w:pPr>
        <w:spacing w:after="0" w:line="240" w:lineRule="auto"/>
        <w:jc w:val="both"/>
        <w:rPr>
          <w:rFonts w:ascii="Times New Roman" w:hAnsi="Times New Roman"/>
          <w:sz w:val="28"/>
          <w:szCs w:val="28"/>
        </w:rPr>
      </w:pPr>
      <w:r>
        <w:rPr>
          <w:rFonts w:ascii="Times New Roman" w:hAnsi="Times New Roman"/>
          <w:sz w:val="28"/>
          <w:szCs w:val="28"/>
        </w:rPr>
        <w:t xml:space="preserve">    </w:t>
      </w:r>
      <w:r w:rsidRPr="00B86BA2">
        <w:rPr>
          <w:rFonts w:ascii="Times New Roman" w:hAnsi="Times New Roman"/>
          <w:sz w:val="28"/>
          <w:szCs w:val="28"/>
        </w:rPr>
        <w:t>Точно так же и с изучением языка - если для ребенка слышать два языка нормально с рождения, то и говорить на них для него станет нормой. В то же время резкие бессистемные порывы к изучению иностранного языка, скорее всего, будут восприняты ребенком с крайней степенью негатива.</w:t>
      </w:r>
    </w:p>
    <w:p w:rsidR="00D93FAA" w:rsidRPr="00B86BA2" w:rsidRDefault="00D93FAA" w:rsidP="00B86BA2">
      <w:pPr>
        <w:spacing w:after="0" w:line="240" w:lineRule="auto"/>
        <w:jc w:val="both"/>
        <w:rPr>
          <w:rFonts w:ascii="Times New Roman" w:hAnsi="Times New Roman"/>
          <w:sz w:val="28"/>
          <w:szCs w:val="28"/>
        </w:rPr>
      </w:pPr>
      <w:r>
        <w:rPr>
          <w:rFonts w:ascii="Times New Roman" w:hAnsi="Times New Roman"/>
          <w:sz w:val="28"/>
          <w:szCs w:val="28"/>
        </w:rPr>
        <w:t xml:space="preserve">    </w:t>
      </w:r>
      <w:r w:rsidRPr="00B86BA2">
        <w:rPr>
          <w:rFonts w:ascii="Times New Roman" w:hAnsi="Times New Roman"/>
          <w:sz w:val="28"/>
          <w:szCs w:val="28"/>
        </w:rPr>
        <w:t>Семьям, стремящимся вырастить двуязычных детей, нужно обратить внимание на то, что в этом вопросе наиболее эффективна системность. Выработайте свои правила, четко придерживайтесь их, и результаты не заставят себя ждать.</w:t>
      </w:r>
    </w:p>
    <w:p w:rsidR="00D93FAA" w:rsidRPr="00B86BA2" w:rsidRDefault="00D93FAA" w:rsidP="00B86BA2">
      <w:pPr>
        <w:spacing w:after="0" w:line="240" w:lineRule="auto"/>
        <w:jc w:val="both"/>
        <w:rPr>
          <w:rFonts w:ascii="Times New Roman" w:hAnsi="Times New Roman"/>
          <w:b/>
          <w:i/>
          <w:sz w:val="28"/>
          <w:szCs w:val="28"/>
        </w:rPr>
      </w:pPr>
      <w:r w:rsidRPr="00B86BA2">
        <w:rPr>
          <w:rFonts w:ascii="Times New Roman" w:hAnsi="Times New Roman"/>
          <w:b/>
          <w:i/>
          <w:sz w:val="28"/>
          <w:szCs w:val="28"/>
        </w:rPr>
        <w:t>Самыми распространенными методами развития билингвизма можно назвать два:</w:t>
      </w:r>
    </w:p>
    <w:p w:rsidR="00D93FAA" w:rsidRPr="00B86BA2" w:rsidRDefault="00D93FAA" w:rsidP="00B86BA2">
      <w:pPr>
        <w:spacing w:after="0" w:line="240" w:lineRule="auto"/>
        <w:jc w:val="both"/>
        <w:rPr>
          <w:rFonts w:ascii="Times New Roman" w:hAnsi="Times New Roman"/>
          <w:sz w:val="28"/>
          <w:szCs w:val="28"/>
        </w:rPr>
      </w:pPr>
      <w:r w:rsidRPr="00B86BA2">
        <w:rPr>
          <w:rFonts w:ascii="Times New Roman" w:hAnsi="Times New Roman"/>
          <w:sz w:val="28"/>
          <w:szCs w:val="28"/>
        </w:rPr>
        <w:t xml:space="preserve">- </w:t>
      </w:r>
      <w:r w:rsidRPr="005939AD">
        <w:rPr>
          <w:rFonts w:ascii="Times New Roman" w:hAnsi="Times New Roman"/>
          <w:b/>
          <w:sz w:val="28"/>
          <w:szCs w:val="28"/>
        </w:rPr>
        <w:t>Один Человек, Один Язык.</w:t>
      </w:r>
      <w:r w:rsidRPr="00B86BA2">
        <w:rPr>
          <w:rFonts w:ascii="Times New Roman" w:hAnsi="Times New Roman"/>
          <w:sz w:val="28"/>
          <w:szCs w:val="28"/>
        </w:rPr>
        <w:t xml:space="preserve"> Это наиболее часто встречающаяся система. Один из родителей говорит на одном языке, второй – на другом. Иногда это может быть бабушка или постоянная няня. При этом ребенку важно знать, что его родитель не единственный, кто говорит на другом языке. Именно поэтому неплохо хотя бы раз в год ездить в страну, говорящую на родном языке родителя или общаться с родственниками. Маленькие дети легко изучают язык, если слышат его с рождения, но в возрасте 5-6 лет могут отказаться на нем говорить, если будут видеть, что на нем говорит только мама или папа и больше никто.</w:t>
      </w:r>
    </w:p>
    <w:p w:rsidR="00D93FAA" w:rsidRPr="00B86BA2" w:rsidRDefault="00D93FAA" w:rsidP="00B86BA2">
      <w:pPr>
        <w:spacing w:after="0" w:line="240" w:lineRule="auto"/>
        <w:jc w:val="both"/>
        <w:rPr>
          <w:rFonts w:ascii="Times New Roman" w:hAnsi="Times New Roman"/>
          <w:sz w:val="28"/>
          <w:szCs w:val="28"/>
        </w:rPr>
      </w:pPr>
      <w:r w:rsidRPr="00B86BA2">
        <w:rPr>
          <w:rFonts w:ascii="Times New Roman" w:hAnsi="Times New Roman"/>
          <w:sz w:val="28"/>
          <w:szCs w:val="28"/>
        </w:rPr>
        <w:t xml:space="preserve">- </w:t>
      </w:r>
      <w:r w:rsidRPr="005939AD">
        <w:rPr>
          <w:rFonts w:ascii="Times New Roman" w:hAnsi="Times New Roman"/>
          <w:b/>
          <w:sz w:val="28"/>
          <w:szCs w:val="28"/>
        </w:rPr>
        <w:t>Домашний язык, общественный язык.</w:t>
      </w:r>
      <w:r w:rsidRPr="00B86BA2">
        <w:rPr>
          <w:rFonts w:ascii="Times New Roman" w:hAnsi="Times New Roman"/>
          <w:sz w:val="28"/>
          <w:szCs w:val="28"/>
        </w:rPr>
        <w:t xml:space="preserve"> Это менее распространенная система, но чрезвычайно успешная. Суть методики состоит в том, что дома родители говорят на одном языке, даже если он для кого-то из них не родной. Второй же язык ребенок изучает, общаясь с посторонними людьми, сверстниками, в детском саду. Это самый эффективный метод для сохранения родного языка в случае проживания в другой стране. Важнейшим фактором является необходимость разговаривать на родном языке дома с самого рождения ребенка и до того момента, как он покинет отчий дом. Следует понимать, что если для одного из родителей «домашний» язык не является родным, то ему будет очень сложно, особенно первые годы. К тому же, эта методика может вызывать определенные опасения в возрасте 3-4 лет, когда ребенок начинает активно общаться не только с семьей. Однако в подавляющем большинстве случаев к моменту поступления в школу ребенок отлично различает два языка и хорошо владеет обоими, без дополнительных усилий со стороны родителей.</w:t>
      </w:r>
    </w:p>
    <w:p w:rsidR="00D93FAA" w:rsidRPr="00B86BA2" w:rsidRDefault="00D93FAA" w:rsidP="00B86BA2">
      <w:pPr>
        <w:spacing w:after="0" w:line="240" w:lineRule="auto"/>
        <w:jc w:val="both"/>
        <w:rPr>
          <w:rFonts w:ascii="Times New Roman" w:hAnsi="Times New Roman"/>
          <w:sz w:val="28"/>
          <w:szCs w:val="28"/>
        </w:rPr>
      </w:pPr>
      <w:r>
        <w:rPr>
          <w:rFonts w:ascii="Times New Roman" w:hAnsi="Times New Roman"/>
          <w:sz w:val="28"/>
          <w:szCs w:val="28"/>
        </w:rPr>
        <w:t xml:space="preserve">  </w:t>
      </w:r>
      <w:r w:rsidRPr="00B86BA2">
        <w:rPr>
          <w:rFonts w:ascii="Times New Roman" w:hAnsi="Times New Roman"/>
          <w:sz w:val="28"/>
          <w:szCs w:val="28"/>
        </w:rPr>
        <w:t>Впрочем, семья может выработать свой собственный образец, который будет эффективен в конкретном частном случае.</w:t>
      </w:r>
    </w:p>
    <w:p w:rsidR="00D93FAA" w:rsidRDefault="00D93FAA" w:rsidP="00B86BA2">
      <w:pPr>
        <w:spacing w:after="0" w:line="240" w:lineRule="auto"/>
        <w:jc w:val="both"/>
        <w:rPr>
          <w:rFonts w:ascii="Times New Roman" w:hAnsi="Times New Roman"/>
          <w:sz w:val="28"/>
          <w:szCs w:val="28"/>
        </w:rPr>
      </w:pPr>
      <w:r>
        <w:rPr>
          <w:rFonts w:ascii="Times New Roman" w:hAnsi="Times New Roman"/>
          <w:sz w:val="28"/>
          <w:szCs w:val="28"/>
        </w:rPr>
        <w:t xml:space="preserve">    </w:t>
      </w:r>
      <w:r w:rsidRPr="00B86BA2">
        <w:rPr>
          <w:rFonts w:ascii="Times New Roman" w:hAnsi="Times New Roman"/>
          <w:sz w:val="28"/>
          <w:szCs w:val="28"/>
        </w:rPr>
        <w:t xml:space="preserve">Например, </w:t>
      </w:r>
      <w:r w:rsidRPr="005939AD">
        <w:rPr>
          <w:rFonts w:ascii="Times New Roman" w:hAnsi="Times New Roman"/>
          <w:b/>
          <w:sz w:val="28"/>
          <w:szCs w:val="28"/>
        </w:rPr>
        <w:t>языки можно чередовать – один день разговаривать на одном языке, на следующий день на другом</w:t>
      </w:r>
      <w:r w:rsidRPr="00B86BA2">
        <w:rPr>
          <w:rFonts w:ascii="Times New Roman" w:hAnsi="Times New Roman"/>
          <w:sz w:val="28"/>
          <w:szCs w:val="28"/>
        </w:rPr>
        <w:t xml:space="preserve"> </w:t>
      </w:r>
      <w:r w:rsidRPr="005939AD">
        <w:rPr>
          <w:rFonts w:ascii="Times New Roman" w:hAnsi="Times New Roman"/>
          <w:b/>
          <w:sz w:val="28"/>
          <w:szCs w:val="28"/>
        </w:rPr>
        <w:t>или же разговаривать на другом языке, посещая определенные места.</w:t>
      </w:r>
      <w:r w:rsidRPr="00B86BA2">
        <w:rPr>
          <w:rFonts w:ascii="Times New Roman" w:hAnsi="Times New Roman"/>
          <w:sz w:val="28"/>
          <w:szCs w:val="28"/>
        </w:rPr>
        <w:t xml:space="preserve"> </w:t>
      </w:r>
    </w:p>
    <w:p w:rsidR="00D93FAA" w:rsidRDefault="00D93FAA" w:rsidP="00B86BA2">
      <w:pPr>
        <w:spacing w:after="0" w:line="240" w:lineRule="auto"/>
        <w:jc w:val="both"/>
        <w:rPr>
          <w:rFonts w:ascii="Times New Roman" w:hAnsi="Times New Roman"/>
          <w:b/>
          <w:i/>
          <w:sz w:val="28"/>
          <w:szCs w:val="28"/>
          <w:u w:val="single"/>
        </w:rPr>
      </w:pPr>
    </w:p>
    <w:p w:rsidR="00D93FAA" w:rsidRPr="005939AD" w:rsidRDefault="00D93FAA" w:rsidP="00B86BA2">
      <w:pPr>
        <w:spacing w:after="0" w:line="240" w:lineRule="auto"/>
        <w:jc w:val="both"/>
        <w:rPr>
          <w:rFonts w:ascii="Times New Roman" w:hAnsi="Times New Roman"/>
          <w:b/>
          <w:i/>
          <w:sz w:val="28"/>
          <w:szCs w:val="28"/>
          <w:u w:val="single"/>
        </w:rPr>
      </w:pPr>
      <w:bookmarkStart w:id="0" w:name="_GoBack"/>
      <w:bookmarkEnd w:id="0"/>
      <w:r w:rsidRPr="005939AD">
        <w:rPr>
          <w:rFonts w:ascii="Times New Roman" w:hAnsi="Times New Roman"/>
          <w:b/>
          <w:i/>
          <w:sz w:val="28"/>
          <w:szCs w:val="28"/>
          <w:u w:val="single"/>
        </w:rPr>
        <w:t xml:space="preserve">Главное – это систематичность таких занятий. </w:t>
      </w:r>
    </w:p>
    <w:p w:rsidR="00D93FAA" w:rsidRPr="00B86BA2" w:rsidRDefault="00D93FAA" w:rsidP="00B86BA2">
      <w:pPr>
        <w:spacing w:after="0" w:line="240" w:lineRule="auto"/>
        <w:jc w:val="both"/>
        <w:rPr>
          <w:rFonts w:ascii="Times New Roman" w:hAnsi="Times New Roman"/>
          <w:sz w:val="28"/>
          <w:szCs w:val="28"/>
        </w:rPr>
      </w:pPr>
      <w:r w:rsidRPr="00B86BA2">
        <w:rPr>
          <w:rFonts w:ascii="Times New Roman" w:hAnsi="Times New Roman"/>
          <w:sz w:val="28"/>
          <w:szCs w:val="28"/>
        </w:rPr>
        <w:t>Воспитание двуязычных детей это процесс очень индивидуальный и гибкий, который можно и нужно приспосабливать к реальностям жизни конкретной семьи. Но успеха можно достичь только в том случае, если с рождения ребенка сделать двуязычие образом общения.</w:t>
      </w:r>
    </w:p>
    <w:p w:rsidR="00D93FAA" w:rsidRDefault="00D93FAA" w:rsidP="00B34BF9"/>
    <w:sectPr w:rsidR="00D93FAA" w:rsidSect="00C83115">
      <w:pgSz w:w="11906" w:h="16838"/>
      <w:pgMar w:top="964" w:right="1247" w:bottom="964" w:left="1247" w:header="709" w:footer="709" w:gutter="0"/>
      <w:pgBorders w:offsetFrom="page">
        <w:top w:val="poinsettias" w:sz="30" w:space="24" w:color="auto"/>
        <w:left w:val="poinsettias" w:sz="30" w:space="24" w:color="auto"/>
        <w:bottom w:val="poinsettias" w:sz="30" w:space="24" w:color="auto"/>
        <w:right w:val="poinsettia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34F"/>
    <w:rsid w:val="000C3543"/>
    <w:rsid w:val="001C4F50"/>
    <w:rsid w:val="002E2DF0"/>
    <w:rsid w:val="002F43A9"/>
    <w:rsid w:val="004B4631"/>
    <w:rsid w:val="004F2F1D"/>
    <w:rsid w:val="00532D2F"/>
    <w:rsid w:val="005939AD"/>
    <w:rsid w:val="0063234F"/>
    <w:rsid w:val="00783567"/>
    <w:rsid w:val="007A17AE"/>
    <w:rsid w:val="007F3DDD"/>
    <w:rsid w:val="008015F0"/>
    <w:rsid w:val="0082145A"/>
    <w:rsid w:val="00A15610"/>
    <w:rsid w:val="00A71C5B"/>
    <w:rsid w:val="00AA3058"/>
    <w:rsid w:val="00B34BF9"/>
    <w:rsid w:val="00B86BA2"/>
    <w:rsid w:val="00B9388E"/>
    <w:rsid w:val="00C83115"/>
    <w:rsid w:val="00D93FAA"/>
    <w:rsid w:val="00ED27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7A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15</Pages>
  <Words>5950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Ребенок в двуязычной семье</dc:title>
  <dc:subject/>
  <dc:creator>Admin</dc:creator>
  <cp:keywords/>
  <dc:description/>
  <cp:lastModifiedBy>МАДОУ 380</cp:lastModifiedBy>
  <cp:revision>2</cp:revision>
  <dcterms:created xsi:type="dcterms:W3CDTF">2015-05-04T10:46:00Z</dcterms:created>
  <dcterms:modified xsi:type="dcterms:W3CDTF">2015-05-04T10:46:00Z</dcterms:modified>
</cp:coreProperties>
</file>